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AC6BA" w14:textId="4B1ECCF7" w:rsidR="00362E71" w:rsidRPr="004E7FAA" w:rsidRDefault="00362E71" w:rsidP="004E7FAA">
      <w:pPr>
        <w:pStyle w:val="TableParagraph"/>
        <w:spacing w:before="50"/>
        <w:ind w:left="2877"/>
        <w:jc w:val="right"/>
        <w:rPr>
          <w:rFonts w:ascii="Bahnschrift" w:hAnsi="Bahnschrift"/>
          <w:b/>
          <w:color w:val="244061" w:themeColor="accent1" w:themeShade="80"/>
          <w:sz w:val="40"/>
          <w:szCs w:val="40"/>
          <w:lang w:val="cs-CZ"/>
        </w:rPr>
      </w:pPr>
      <w:r w:rsidRPr="004E7FAA">
        <w:rPr>
          <w:rFonts w:ascii="Bahnschrift" w:hAnsi="Bahnschrift"/>
          <w:b/>
          <w:noProof/>
          <w:color w:val="244061" w:themeColor="accent1" w:themeShade="80"/>
          <w:sz w:val="40"/>
          <w:szCs w:val="40"/>
          <w:lang w:val="cs-CZ" w:bidi="ar-SA"/>
        </w:rPr>
        <w:drawing>
          <wp:anchor distT="0" distB="0" distL="114300" distR="114300" simplePos="0" relativeHeight="251659776" behindDoc="1" locked="0" layoutInCell="1" allowOverlap="1" wp14:anchorId="5BC6C41B" wp14:editId="6D9889CD">
            <wp:simplePos x="0" y="0"/>
            <wp:positionH relativeFrom="column">
              <wp:posOffset>-208915</wp:posOffset>
            </wp:positionH>
            <wp:positionV relativeFrom="paragraph">
              <wp:posOffset>-9261</wp:posOffset>
            </wp:positionV>
            <wp:extent cx="1206500" cy="12065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dynamick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7FAA">
        <w:rPr>
          <w:rFonts w:ascii="Bahnschrift" w:hAnsi="Bahnschrift"/>
          <w:b/>
          <w:color w:val="244061" w:themeColor="accent1" w:themeShade="80"/>
          <w:sz w:val="40"/>
          <w:szCs w:val="40"/>
          <w:lang w:val="cs-CZ"/>
        </w:rPr>
        <w:t>ÚŘAD PRO CIVILNÍ LETECTVÍ</w:t>
      </w:r>
    </w:p>
    <w:p w14:paraId="77A9FCDD" w14:textId="45AA6862" w:rsidR="004E7FAA" w:rsidRPr="009E7595" w:rsidRDefault="004E7FAA" w:rsidP="004E7FAA">
      <w:pPr>
        <w:pStyle w:val="TableParagraph"/>
        <w:spacing w:after="120"/>
        <w:ind w:left="2877"/>
        <w:jc w:val="right"/>
        <w:rPr>
          <w:rFonts w:ascii="Bahnschrift" w:hAnsi="Bahnschrift"/>
          <w:b/>
          <w:i/>
          <w:color w:val="244061" w:themeColor="accent1" w:themeShade="80"/>
          <w:sz w:val="28"/>
          <w:szCs w:val="28"/>
        </w:rPr>
      </w:pPr>
      <w:r w:rsidRPr="009E7595">
        <w:rPr>
          <w:rFonts w:ascii="Bahnschrift" w:hAnsi="Bahnschrift"/>
          <w:b/>
          <w:i/>
          <w:color w:val="244061" w:themeColor="accent1" w:themeShade="80"/>
          <w:sz w:val="28"/>
          <w:szCs w:val="28"/>
        </w:rPr>
        <w:t>Civil Aviation Authority Czech Republic</w:t>
      </w:r>
    </w:p>
    <w:p w14:paraId="6BF3AA52" w14:textId="0F4A8A3E" w:rsidR="00BB7524" w:rsidRPr="002F28FE" w:rsidRDefault="00692112" w:rsidP="00692112">
      <w:pPr>
        <w:ind w:left="709" w:firstLine="709"/>
        <w:jc w:val="right"/>
        <w:rPr>
          <w:rFonts w:ascii="Calibri" w:hAnsi="Calibri"/>
          <w:b/>
          <w:i/>
          <w:color w:val="002060"/>
          <w:lang w:val="en-GB"/>
        </w:rPr>
      </w:pPr>
      <w:r w:rsidRPr="002F28FE">
        <w:rPr>
          <w:rFonts w:ascii="Calibri" w:hAnsi="Calibri"/>
          <w:b/>
          <w:color w:val="002060"/>
          <w:sz w:val="32"/>
          <w:szCs w:val="32"/>
        </w:rPr>
        <w:t xml:space="preserve">Roční statistický přehled AeMC / </w:t>
      </w:r>
      <w:r w:rsidRPr="002F28FE">
        <w:rPr>
          <w:rFonts w:ascii="Calibri" w:hAnsi="Calibri"/>
          <w:b/>
          <w:i/>
          <w:color w:val="002060"/>
          <w:lang w:val="en-GB"/>
        </w:rPr>
        <w:t>Annual AeMC Statistical Report</w:t>
      </w:r>
    </w:p>
    <w:p w14:paraId="6380AF4E" w14:textId="223D3D16" w:rsidR="00692112" w:rsidRPr="00692112" w:rsidRDefault="00692112" w:rsidP="00692112">
      <w:pPr>
        <w:ind w:left="708" w:firstLine="708"/>
        <w:jc w:val="right"/>
        <w:rPr>
          <w:rFonts w:ascii="Calibri" w:hAnsi="Calibri"/>
          <w:b/>
          <w:iCs/>
          <w:sz w:val="52"/>
          <w:szCs w:val="52"/>
          <w:lang w:val="en-GB"/>
        </w:rPr>
      </w:pPr>
      <w:r w:rsidRPr="002F28FE">
        <w:rPr>
          <w:rFonts w:ascii="Calibri" w:hAnsi="Calibri"/>
          <w:b/>
          <w:iCs/>
          <w:color w:val="002060"/>
          <w:lang w:val="en-GB"/>
        </w:rPr>
        <w:t>Za kalendářní rok</w:t>
      </w:r>
      <w:r w:rsidRPr="002F28FE">
        <w:rPr>
          <w:rFonts w:ascii="Calibri" w:hAnsi="Calibri"/>
          <w:b/>
          <w:i/>
          <w:color w:val="002060"/>
          <w:lang w:val="en-GB"/>
        </w:rPr>
        <w:t xml:space="preserve"> / for the calendar year: </w:t>
      </w:r>
      <w:r w:rsidR="006375D7" w:rsidRPr="006375D7">
        <w:rPr>
          <w:rFonts w:ascii="Calibri" w:hAnsi="Calibri"/>
          <w:b/>
          <w:i/>
          <w:color w:val="002060"/>
          <w:sz w:val="40"/>
          <w:szCs w:val="40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 w:rsidR="006375D7" w:rsidRPr="006375D7">
        <w:rPr>
          <w:rFonts w:ascii="Calibri" w:hAnsi="Calibri"/>
          <w:b/>
          <w:i/>
          <w:color w:val="002060"/>
          <w:sz w:val="40"/>
          <w:szCs w:val="40"/>
          <w:lang w:val="en-GB"/>
        </w:rPr>
        <w:instrText xml:space="preserve"> FORMTEXT </w:instrText>
      </w:r>
      <w:r w:rsidR="006375D7" w:rsidRPr="006375D7">
        <w:rPr>
          <w:rFonts w:ascii="Calibri" w:hAnsi="Calibri"/>
          <w:b/>
          <w:i/>
          <w:color w:val="002060"/>
          <w:sz w:val="40"/>
          <w:szCs w:val="40"/>
          <w:lang w:val="en-GB"/>
        </w:rPr>
      </w:r>
      <w:r w:rsidR="006375D7" w:rsidRPr="006375D7">
        <w:rPr>
          <w:rFonts w:ascii="Calibri" w:hAnsi="Calibri"/>
          <w:b/>
          <w:i/>
          <w:color w:val="002060"/>
          <w:sz w:val="40"/>
          <w:szCs w:val="40"/>
          <w:lang w:val="en-GB"/>
        </w:rPr>
        <w:fldChar w:fldCharType="separate"/>
      </w:r>
      <w:r w:rsidR="006375D7" w:rsidRPr="006375D7">
        <w:rPr>
          <w:rFonts w:ascii="Calibri" w:hAnsi="Calibri"/>
          <w:b/>
          <w:i/>
          <w:noProof/>
          <w:color w:val="002060"/>
          <w:sz w:val="40"/>
          <w:szCs w:val="40"/>
          <w:lang w:val="en-GB"/>
        </w:rPr>
        <w:t> </w:t>
      </w:r>
      <w:r w:rsidR="006375D7" w:rsidRPr="006375D7">
        <w:rPr>
          <w:rFonts w:ascii="Calibri" w:hAnsi="Calibri"/>
          <w:b/>
          <w:i/>
          <w:noProof/>
          <w:color w:val="002060"/>
          <w:sz w:val="40"/>
          <w:szCs w:val="40"/>
          <w:lang w:val="en-GB"/>
        </w:rPr>
        <w:t> </w:t>
      </w:r>
      <w:r w:rsidR="006375D7" w:rsidRPr="006375D7">
        <w:rPr>
          <w:rFonts w:ascii="Calibri" w:hAnsi="Calibri"/>
          <w:b/>
          <w:i/>
          <w:noProof/>
          <w:color w:val="002060"/>
          <w:sz w:val="40"/>
          <w:szCs w:val="40"/>
          <w:lang w:val="en-GB"/>
        </w:rPr>
        <w:t> </w:t>
      </w:r>
      <w:r w:rsidR="006375D7" w:rsidRPr="006375D7">
        <w:rPr>
          <w:rFonts w:ascii="Calibri" w:hAnsi="Calibri"/>
          <w:b/>
          <w:i/>
          <w:noProof/>
          <w:color w:val="002060"/>
          <w:sz w:val="40"/>
          <w:szCs w:val="40"/>
          <w:lang w:val="en-GB"/>
        </w:rPr>
        <w:t> </w:t>
      </w:r>
      <w:r w:rsidR="006375D7" w:rsidRPr="006375D7">
        <w:rPr>
          <w:rFonts w:ascii="Calibri" w:hAnsi="Calibri"/>
          <w:b/>
          <w:i/>
          <w:noProof/>
          <w:color w:val="002060"/>
          <w:sz w:val="40"/>
          <w:szCs w:val="40"/>
          <w:lang w:val="en-GB"/>
        </w:rPr>
        <w:t> </w:t>
      </w:r>
      <w:r w:rsidR="006375D7" w:rsidRPr="006375D7">
        <w:rPr>
          <w:rFonts w:ascii="Calibri" w:hAnsi="Calibri"/>
          <w:b/>
          <w:i/>
          <w:color w:val="002060"/>
          <w:sz w:val="40"/>
          <w:szCs w:val="40"/>
          <w:lang w:val="en-GB"/>
        </w:rPr>
        <w:fldChar w:fldCharType="end"/>
      </w:r>
      <w:bookmarkEnd w:id="0"/>
    </w:p>
    <w:p w14:paraId="786B55A6" w14:textId="263D79A3" w:rsidR="007B1C1F" w:rsidRPr="00692112" w:rsidRDefault="00692112" w:rsidP="00692112">
      <w:pPr>
        <w:spacing w:before="180"/>
        <w:ind w:left="-142"/>
        <w:jc w:val="both"/>
        <w:rPr>
          <w:rFonts w:ascii="Calibri" w:hAnsi="Calibri"/>
          <w:i/>
          <w:sz w:val="18"/>
          <w:szCs w:val="18"/>
          <w:lang w:val="en-GB"/>
        </w:rPr>
      </w:pPr>
      <w:r w:rsidRPr="00692112">
        <w:rPr>
          <w:rFonts w:ascii="Calibri" w:hAnsi="Calibri"/>
          <w:sz w:val="18"/>
          <w:szCs w:val="18"/>
        </w:rPr>
        <w:t>ORA.AeMC.160</w:t>
      </w:r>
      <w:r>
        <w:rPr>
          <w:rFonts w:ascii="Calibri" w:hAnsi="Calibri"/>
          <w:sz w:val="18"/>
          <w:szCs w:val="18"/>
        </w:rPr>
        <w:t xml:space="preserve"> </w:t>
      </w:r>
      <w:r w:rsidR="00B8442C" w:rsidRPr="00B8442C">
        <w:rPr>
          <w:rFonts w:ascii="Calibri" w:hAnsi="Calibri"/>
          <w:sz w:val="18"/>
          <w:szCs w:val="18"/>
        </w:rPr>
        <w:t>na</w:t>
      </w:r>
      <w:r w:rsidR="00BB7524" w:rsidRPr="00B8442C">
        <w:rPr>
          <w:rFonts w:ascii="Calibri" w:hAnsi="Calibri"/>
          <w:sz w:val="18"/>
          <w:szCs w:val="18"/>
        </w:rPr>
        <w:t xml:space="preserve">řízení 1178/2011 </w:t>
      </w:r>
      <w:r>
        <w:rPr>
          <w:rFonts w:ascii="Calibri" w:hAnsi="Calibri"/>
          <w:sz w:val="18"/>
          <w:szCs w:val="18"/>
        </w:rPr>
        <w:t xml:space="preserve">/ </w:t>
      </w:r>
      <w:r w:rsidRPr="00692112">
        <w:rPr>
          <w:rFonts w:ascii="Calibri" w:hAnsi="Calibri"/>
          <w:sz w:val="18"/>
          <w:szCs w:val="18"/>
        </w:rPr>
        <w:t>ORA.AeMC.160</w:t>
      </w:r>
      <w:r>
        <w:rPr>
          <w:rFonts w:ascii="Calibri" w:hAnsi="Calibri"/>
          <w:sz w:val="18"/>
          <w:szCs w:val="18"/>
        </w:rPr>
        <w:t xml:space="preserve"> </w:t>
      </w:r>
      <w:r w:rsidR="00B8442C" w:rsidRPr="009E7595">
        <w:rPr>
          <w:rFonts w:ascii="Calibri" w:hAnsi="Calibri"/>
          <w:i/>
          <w:sz w:val="18"/>
          <w:szCs w:val="18"/>
          <w:lang w:val="en-GB"/>
        </w:rPr>
        <w:t xml:space="preserve">Reg. </w:t>
      </w:r>
      <w:r w:rsidR="007B1C1F" w:rsidRPr="009E7595">
        <w:rPr>
          <w:rFonts w:ascii="Calibri" w:hAnsi="Calibri"/>
          <w:i/>
          <w:sz w:val="18"/>
          <w:szCs w:val="18"/>
          <w:lang w:val="en-GB"/>
        </w:rPr>
        <w:t>N</w:t>
      </w:r>
      <w:r w:rsidR="00BB7524" w:rsidRPr="009E7595">
        <w:rPr>
          <w:rFonts w:ascii="Calibri" w:hAnsi="Calibri"/>
          <w:i/>
          <w:sz w:val="18"/>
          <w:szCs w:val="18"/>
          <w:lang w:val="en-GB"/>
        </w:rPr>
        <w:t>o. 1178/2011</w:t>
      </w:r>
    </w:p>
    <w:tbl>
      <w:tblPr>
        <w:tblStyle w:val="Mkatabul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8"/>
        <w:gridCol w:w="6978"/>
      </w:tblGrid>
      <w:tr w:rsidR="00692112" w:rsidRPr="00420FF7" w14:paraId="59DD2BC6" w14:textId="6F2FA337" w:rsidTr="006A6CEF">
        <w:tc>
          <w:tcPr>
            <w:tcW w:w="1657" w:type="pct"/>
            <w:shd w:val="clear" w:color="auto" w:fill="F2F2F2" w:themeFill="background1" w:themeFillShade="F2"/>
          </w:tcPr>
          <w:p w14:paraId="48C1BC56" w14:textId="6F60ACBD" w:rsidR="00692112" w:rsidRPr="00420FF7" w:rsidRDefault="00692112" w:rsidP="00BB7524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Název AeMC:</w:t>
            </w:r>
          </w:p>
          <w:p w14:paraId="4B6312F9" w14:textId="2F57EC3E" w:rsidR="00692112" w:rsidRPr="009E7595" w:rsidRDefault="00692112" w:rsidP="00AC5D38">
            <w:pPr>
              <w:jc w:val="both"/>
              <w:rPr>
                <w:rFonts w:asciiTheme="minorHAnsi" w:hAnsiTheme="minorHAnsi"/>
                <w:b/>
                <w:i/>
                <w:sz w:val="20"/>
                <w:szCs w:val="20"/>
                <w:lang w:val="en-GB"/>
              </w:rPr>
            </w:pPr>
            <w:r w:rsidRPr="009E7595"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AME name</w:t>
            </w:r>
            <w:r>
              <w:rPr>
                <w:rFonts w:asciiTheme="minorHAnsi" w:hAnsiTheme="minorHAnsi"/>
                <w:i/>
                <w:sz w:val="20"/>
                <w:szCs w:val="20"/>
                <w:lang w:val="en-GB"/>
              </w:rPr>
              <w:t>:</w:t>
            </w:r>
          </w:p>
        </w:tc>
        <w:tc>
          <w:tcPr>
            <w:tcW w:w="3343" w:type="pct"/>
            <w:vAlign w:val="center"/>
          </w:tcPr>
          <w:p w14:paraId="11955784" w14:textId="3FD2E7DC" w:rsidR="00692112" w:rsidRPr="006375D7" w:rsidRDefault="00A736F1" w:rsidP="00AC5D38">
            <w:pPr>
              <w:jc w:val="both"/>
              <w:rPr>
                <w:rFonts w:asciiTheme="minorHAnsi" w:hAnsiTheme="minorHAnsi"/>
                <w:b/>
                <w:color w:val="002060"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Theme="minorHAnsi" w:hAnsiTheme="minorHAnsi"/>
                <w:b/>
              </w:rPr>
              <w:instrText xml:space="preserve"> FORMTEXT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 w:rsidR="00353AD7">
              <w:rPr>
                <w:rFonts w:asciiTheme="minorHAnsi" w:hAnsiTheme="minorHAnsi"/>
                <w:b/>
              </w:rPr>
              <w:t> </w:t>
            </w:r>
            <w:r w:rsidR="00353AD7">
              <w:rPr>
                <w:rFonts w:asciiTheme="minorHAnsi" w:hAnsiTheme="minorHAnsi"/>
                <w:b/>
              </w:rPr>
              <w:t> </w:t>
            </w:r>
            <w:r w:rsidR="00353AD7">
              <w:rPr>
                <w:rFonts w:asciiTheme="minorHAnsi" w:hAnsiTheme="minorHAnsi"/>
                <w:b/>
              </w:rPr>
              <w:t> </w:t>
            </w:r>
            <w:r w:rsidR="00353AD7">
              <w:rPr>
                <w:rFonts w:asciiTheme="minorHAnsi" w:hAnsiTheme="minorHAnsi"/>
                <w:b/>
              </w:rPr>
              <w:t> </w:t>
            </w:r>
            <w:r w:rsidR="00353AD7">
              <w:rPr>
                <w:rFonts w:asciiTheme="minorHAnsi" w:hAnsiTheme="minorHAnsi"/>
                <w:b/>
              </w:rPr>
              <w:t> </w:t>
            </w:r>
            <w:r>
              <w:rPr>
                <w:rFonts w:asciiTheme="minorHAnsi" w:hAnsiTheme="minorHAnsi"/>
                <w:b/>
              </w:rPr>
              <w:fldChar w:fldCharType="end"/>
            </w:r>
            <w:bookmarkEnd w:id="1"/>
          </w:p>
        </w:tc>
      </w:tr>
      <w:tr w:rsidR="00692112" w:rsidRPr="00420FF7" w14:paraId="2A30AFF2" w14:textId="0C59AF95" w:rsidTr="006A6CEF">
        <w:tc>
          <w:tcPr>
            <w:tcW w:w="1657" w:type="pct"/>
            <w:shd w:val="clear" w:color="auto" w:fill="F2F2F2" w:themeFill="background1" w:themeFillShade="F2"/>
          </w:tcPr>
          <w:p w14:paraId="5C488167" w14:textId="543F785E" w:rsidR="00692112" w:rsidRDefault="00692112" w:rsidP="00AC5D38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Číslo osvědčení AeMC:</w:t>
            </w:r>
          </w:p>
          <w:p w14:paraId="38B74919" w14:textId="04D9F6DD" w:rsidR="00692112" w:rsidRPr="00AC5D38" w:rsidRDefault="00692112" w:rsidP="00AC5D38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692112">
              <w:rPr>
                <w:rFonts w:asciiTheme="minorHAnsi" w:hAnsiTheme="minorHAnsi"/>
                <w:i/>
                <w:sz w:val="20"/>
                <w:szCs w:val="20"/>
              </w:rPr>
              <w:t>AeMC Certificate Number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</w:tc>
        <w:tc>
          <w:tcPr>
            <w:tcW w:w="3343" w:type="pct"/>
            <w:vAlign w:val="center"/>
          </w:tcPr>
          <w:p w14:paraId="67B18DDD" w14:textId="70174C1B" w:rsidR="00692112" w:rsidRPr="00692112" w:rsidRDefault="00A736F1" w:rsidP="00A63185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</w:rPr>
              <w:instrText xml:space="preserve"> FORMTEXT </w:instrText>
            </w:r>
            <w:r>
              <w:rPr>
                <w:rFonts w:asciiTheme="minorHAnsi" w:hAnsiTheme="minorHAnsi"/>
                <w:b/>
              </w:rPr>
            </w:r>
            <w:r>
              <w:rPr>
                <w:rFonts w:asciiTheme="minorHAnsi" w:hAnsiTheme="minorHAnsi"/>
                <w:b/>
              </w:rPr>
              <w:fldChar w:fldCharType="separate"/>
            </w:r>
            <w:r w:rsidR="00353AD7">
              <w:rPr>
                <w:rFonts w:asciiTheme="minorHAnsi" w:hAnsiTheme="minorHAnsi"/>
                <w:b/>
              </w:rPr>
              <w:t> </w:t>
            </w:r>
            <w:r w:rsidR="00353AD7">
              <w:rPr>
                <w:rFonts w:asciiTheme="minorHAnsi" w:hAnsiTheme="minorHAnsi"/>
                <w:b/>
              </w:rPr>
              <w:t> </w:t>
            </w:r>
            <w:r w:rsidR="00353AD7">
              <w:rPr>
                <w:rFonts w:asciiTheme="minorHAnsi" w:hAnsiTheme="minorHAnsi"/>
                <w:b/>
              </w:rPr>
              <w:t> </w:t>
            </w:r>
            <w:r w:rsidR="00353AD7">
              <w:rPr>
                <w:rFonts w:asciiTheme="minorHAnsi" w:hAnsiTheme="minorHAnsi"/>
                <w:b/>
              </w:rPr>
              <w:t> </w:t>
            </w:r>
            <w:r w:rsidR="00353AD7">
              <w:rPr>
                <w:rFonts w:asciiTheme="minorHAnsi" w:hAnsiTheme="minorHAnsi"/>
                <w:b/>
              </w:rPr>
              <w:t> </w:t>
            </w:r>
            <w:r>
              <w:rPr>
                <w:rFonts w:asciiTheme="minorHAnsi" w:hAnsiTheme="minorHAnsi"/>
                <w:b/>
              </w:rPr>
              <w:fldChar w:fldCharType="end"/>
            </w:r>
          </w:p>
        </w:tc>
      </w:tr>
      <w:tr w:rsidR="00692112" w:rsidRPr="00420FF7" w14:paraId="529CC5C5" w14:textId="77777777" w:rsidTr="006A6CEF">
        <w:tc>
          <w:tcPr>
            <w:tcW w:w="1657" w:type="pct"/>
            <w:shd w:val="clear" w:color="auto" w:fill="F2F2F2" w:themeFill="background1" w:themeFillShade="F2"/>
          </w:tcPr>
          <w:p w14:paraId="5FB85C4F" w14:textId="55B4BA1C" w:rsidR="00692112" w:rsidRDefault="00692112" w:rsidP="00EE010F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Tel.:</w:t>
            </w:r>
          </w:p>
          <w:p w14:paraId="3EBA1C2A" w14:textId="54F35CC7" w:rsidR="00692112" w:rsidRPr="00AC5D38" w:rsidRDefault="00692112" w:rsidP="00EE010F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692112">
              <w:rPr>
                <w:rFonts w:asciiTheme="minorHAnsi" w:hAnsiTheme="minorHAnsi"/>
                <w:b/>
                <w:sz w:val="22"/>
                <w:szCs w:val="22"/>
              </w:rPr>
              <w:t>E-mail:</w:t>
            </w:r>
          </w:p>
        </w:tc>
        <w:tc>
          <w:tcPr>
            <w:tcW w:w="3343" w:type="pct"/>
            <w:vAlign w:val="center"/>
          </w:tcPr>
          <w:p w14:paraId="04D74C75" w14:textId="6102F1B2" w:rsidR="00692112" w:rsidRPr="00A736F1" w:rsidRDefault="00A736F1" w:rsidP="00EE010F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4525"/>
        <w:gridCol w:w="1684"/>
        <w:gridCol w:w="1830"/>
        <w:gridCol w:w="1648"/>
      </w:tblGrid>
      <w:tr w:rsidR="006A6CEF" w:rsidRPr="006A6CEF" w14:paraId="400D77FF" w14:textId="77777777" w:rsidTr="00C0234A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F4DE5FB" w14:textId="1F8DBB3C" w:rsidR="006A6CEF" w:rsidRDefault="006A6CEF" w:rsidP="00A1184C">
            <w:pPr>
              <w:pStyle w:val="NormalArial"/>
              <w:numPr>
                <w:ilvl w:val="0"/>
                <w:numId w:val="6"/>
              </w:numPr>
              <w:tabs>
                <w:tab w:val="left" w:pos="851"/>
                <w:tab w:val="right" w:pos="963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A6CEF">
              <w:rPr>
                <w:rFonts w:asciiTheme="minorHAnsi" w:hAnsiTheme="minorHAnsi" w:cstheme="minorHAnsi"/>
                <w:b/>
                <w:sz w:val="22"/>
                <w:szCs w:val="22"/>
              </w:rPr>
              <w:t>Počet vyšetření zdravotní způsobilosti leteckého personálu ve vykazovaném roce:</w:t>
            </w:r>
          </w:p>
          <w:p w14:paraId="51C9A6B6" w14:textId="4724D740" w:rsidR="006A6CEF" w:rsidRPr="006A6CEF" w:rsidRDefault="00A1184C" w:rsidP="00A1184C">
            <w:pPr>
              <w:pStyle w:val="NormalArial"/>
              <w:tabs>
                <w:tab w:val="left" w:pos="851"/>
                <w:tab w:val="right" w:pos="9639"/>
              </w:tabs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ab/>
            </w:r>
            <w:r w:rsidR="006A6CEF" w:rsidRPr="006A6CEF">
              <w:rPr>
                <w:rFonts w:asciiTheme="minorHAnsi" w:hAnsiTheme="minorHAnsi" w:cstheme="minorHAnsi"/>
                <w:bCs/>
                <w:i/>
                <w:iCs/>
              </w:rPr>
              <w:t>Number of Aeromedical Examinations Conducted During the Reporting Year:</w:t>
            </w:r>
          </w:p>
        </w:tc>
      </w:tr>
      <w:tr w:rsidR="006A6CEF" w:rsidRPr="006A6CEF" w14:paraId="6B38C48E" w14:textId="77777777" w:rsidTr="00A444DE">
        <w:tc>
          <w:tcPr>
            <w:tcW w:w="2508" w:type="pct"/>
            <w:gridSpan w:val="2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B1DB69" w14:textId="77777777" w:rsidR="006A6CEF" w:rsidRDefault="006A6CEF" w:rsidP="00EE010F">
            <w:pPr>
              <w:pStyle w:val="NormalArial"/>
              <w:tabs>
                <w:tab w:val="left" w:pos="851"/>
                <w:tab w:val="right" w:pos="9639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ruh vyšetření zdravotní způsobilosti</w:t>
            </w:r>
          </w:p>
          <w:p w14:paraId="5FC15058" w14:textId="009148E1" w:rsidR="006A6CEF" w:rsidRPr="006A6CEF" w:rsidRDefault="006A6CEF" w:rsidP="00EE010F">
            <w:pPr>
              <w:pStyle w:val="NormalArial"/>
              <w:tabs>
                <w:tab w:val="left" w:pos="851"/>
                <w:tab w:val="right" w:pos="9639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A6CEF">
              <w:rPr>
                <w:rFonts w:asciiTheme="minorHAnsi" w:hAnsiTheme="minorHAnsi" w:cstheme="minorHAnsi"/>
                <w:i/>
                <w:iCs/>
              </w:rPr>
              <w:t>Type of Aeromedical Examination</w:t>
            </w:r>
          </w:p>
        </w:tc>
        <w:tc>
          <w:tcPr>
            <w:tcW w:w="2492" w:type="pct"/>
            <w:gridSpan w:val="3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C73FC92" w14:textId="398DC09D" w:rsidR="006A6CEF" w:rsidRDefault="006A6CEF" w:rsidP="00EE010F">
            <w:pPr>
              <w:pStyle w:val="NormalArial"/>
              <w:tabs>
                <w:tab w:val="left" w:pos="851"/>
                <w:tab w:val="right" w:pos="9639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Výsledek letecko-lékařského vyšetření</w:t>
            </w:r>
            <w:r w:rsidR="00A736F1">
              <w:rPr>
                <w:rFonts w:asciiTheme="minorHAnsi" w:hAnsiTheme="minorHAnsi" w:cstheme="minorHAnsi"/>
                <w:sz w:val="22"/>
                <w:szCs w:val="22"/>
              </w:rPr>
              <w:t xml:space="preserve"> (počet)</w:t>
            </w:r>
          </w:p>
          <w:p w14:paraId="16343097" w14:textId="57442869" w:rsidR="006A6CEF" w:rsidRPr="006A6CEF" w:rsidRDefault="006A6CEF" w:rsidP="00EE010F">
            <w:pPr>
              <w:pStyle w:val="NormalArial"/>
              <w:tabs>
                <w:tab w:val="left" w:pos="851"/>
                <w:tab w:val="right" w:pos="9639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A6CEF">
              <w:rPr>
                <w:rFonts w:asciiTheme="minorHAnsi" w:hAnsiTheme="minorHAnsi" w:cstheme="minorHAnsi"/>
                <w:i/>
                <w:iCs/>
              </w:rPr>
              <w:t>Outcome of the Aeromedical Examination</w:t>
            </w:r>
            <w:r w:rsidR="00A736F1">
              <w:rPr>
                <w:rFonts w:asciiTheme="minorHAnsi" w:hAnsiTheme="minorHAnsi" w:cstheme="minorHAnsi"/>
                <w:i/>
                <w:iCs/>
              </w:rPr>
              <w:t xml:space="preserve"> (Number)</w:t>
            </w:r>
          </w:p>
        </w:tc>
      </w:tr>
      <w:tr w:rsidR="00C0234A" w:rsidRPr="006A6CEF" w14:paraId="22A3A683" w14:textId="77777777" w:rsidTr="00A444DE">
        <w:tc>
          <w:tcPr>
            <w:tcW w:w="2508" w:type="pct"/>
            <w:gridSpan w:val="2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BD96229" w14:textId="77777777" w:rsidR="006A6CEF" w:rsidRPr="006A6CEF" w:rsidRDefault="006A6CEF" w:rsidP="00EE010F">
            <w:pPr>
              <w:pStyle w:val="NormalArial"/>
              <w:tabs>
                <w:tab w:val="left" w:pos="851"/>
                <w:tab w:val="right" w:pos="9639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3" w:type="pct"/>
            <w:shd w:val="clear" w:color="auto" w:fill="F2F2F2" w:themeFill="background1" w:themeFillShade="F2"/>
            <w:vAlign w:val="center"/>
          </w:tcPr>
          <w:p w14:paraId="1B252495" w14:textId="77777777" w:rsidR="006A6CEF" w:rsidRDefault="006A6CEF" w:rsidP="00EE010F">
            <w:pPr>
              <w:pStyle w:val="NormalArial"/>
              <w:tabs>
                <w:tab w:val="left" w:pos="851"/>
                <w:tab w:val="right" w:pos="9639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působilý</w:t>
            </w:r>
          </w:p>
          <w:p w14:paraId="5D97B25C" w14:textId="3C9C3B1E" w:rsidR="006A6CEF" w:rsidRPr="006A6CEF" w:rsidRDefault="006A6CEF" w:rsidP="00EE010F">
            <w:pPr>
              <w:pStyle w:val="NormalArial"/>
              <w:tabs>
                <w:tab w:val="left" w:pos="851"/>
                <w:tab w:val="right" w:pos="9639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A6CEF">
              <w:rPr>
                <w:rFonts w:asciiTheme="minorHAnsi" w:hAnsiTheme="minorHAnsi" w:cstheme="minorHAnsi"/>
                <w:i/>
                <w:iCs/>
              </w:rPr>
              <w:t>Fit</w:t>
            </w:r>
          </w:p>
        </w:tc>
        <w:tc>
          <w:tcPr>
            <w:tcW w:w="883" w:type="pct"/>
            <w:shd w:val="clear" w:color="auto" w:fill="F2F2F2" w:themeFill="background1" w:themeFillShade="F2"/>
            <w:vAlign w:val="center"/>
          </w:tcPr>
          <w:p w14:paraId="5AB753B2" w14:textId="77777777" w:rsidR="006A6CEF" w:rsidRPr="006A6CEF" w:rsidRDefault="006A6CEF" w:rsidP="00EE010F">
            <w:pPr>
              <w:pStyle w:val="NormalArial"/>
              <w:tabs>
                <w:tab w:val="left" w:pos="851"/>
                <w:tab w:val="right" w:pos="9639"/>
              </w:tabs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6A6CEF">
              <w:rPr>
                <w:rFonts w:asciiTheme="minorHAnsi" w:hAnsiTheme="minorHAnsi" w:cstheme="minorHAnsi"/>
                <w:sz w:val="21"/>
                <w:szCs w:val="21"/>
              </w:rPr>
              <w:t>Zdravotně způsobilý po posouzení ÚCL</w:t>
            </w:r>
          </w:p>
          <w:p w14:paraId="1FA249D1" w14:textId="45626A89" w:rsidR="006A6CEF" w:rsidRPr="006A6CEF" w:rsidRDefault="006A6CEF" w:rsidP="00EE010F">
            <w:pPr>
              <w:pStyle w:val="NormalArial"/>
              <w:tabs>
                <w:tab w:val="left" w:pos="851"/>
                <w:tab w:val="right" w:pos="9639"/>
              </w:tabs>
              <w:jc w:val="center"/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</w:pPr>
            <w:r w:rsidRPr="006A6CEF">
              <w:rPr>
                <w:rFonts w:asciiTheme="minorHAnsi" w:hAnsiTheme="minorHAnsi" w:cstheme="minorHAnsi"/>
                <w:i/>
                <w:iCs/>
                <w:sz w:val="17"/>
                <w:szCs w:val="17"/>
              </w:rPr>
              <w:t>Fit following CAA assessment</w:t>
            </w:r>
          </w:p>
        </w:tc>
        <w:tc>
          <w:tcPr>
            <w:tcW w:w="796" w:type="pc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25FC3E" w14:textId="77777777" w:rsidR="006A6CEF" w:rsidRDefault="006A6CEF" w:rsidP="00EE010F">
            <w:pPr>
              <w:pStyle w:val="NormalArial"/>
              <w:tabs>
                <w:tab w:val="left" w:pos="851"/>
                <w:tab w:val="right" w:pos="9639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Nezpůsobilý</w:t>
            </w:r>
          </w:p>
          <w:p w14:paraId="2FF69AF6" w14:textId="2F2F310F" w:rsidR="006A6CEF" w:rsidRPr="006A6CEF" w:rsidRDefault="006A6CEF" w:rsidP="00EE010F">
            <w:pPr>
              <w:pStyle w:val="NormalArial"/>
              <w:tabs>
                <w:tab w:val="left" w:pos="851"/>
                <w:tab w:val="right" w:pos="9639"/>
              </w:tabs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A6CEF">
              <w:rPr>
                <w:rFonts w:asciiTheme="minorHAnsi" w:hAnsiTheme="minorHAnsi" w:cstheme="minorHAnsi"/>
                <w:i/>
                <w:iCs/>
              </w:rPr>
              <w:t>Unfit</w:t>
            </w:r>
          </w:p>
        </w:tc>
      </w:tr>
      <w:tr w:rsidR="00C0234A" w:rsidRPr="006A6CEF" w14:paraId="6033E910" w14:textId="77777777" w:rsidTr="00A444DE">
        <w:trPr>
          <w:trHeight w:val="279"/>
        </w:trPr>
        <w:tc>
          <w:tcPr>
            <w:tcW w:w="334" w:type="pct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24D6A87" w14:textId="77777777" w:rsidR="00A444DE" w:rsidRDefault="00994E09" w:rsidP="00A444DE">
            <w:pPr>
              <w:pStyle w:val="NormalArial"/>
              <w:tabs>
                <w:tab w:val="left" w:pos="851"/>
                <w:tab w:val="right" w:pos="9639"/>
              </w:tabs>
              <w:ind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6A6CEF" w:rsidRPr="006A6CEF">
              <w:rPr>
                <w:rFonts w:asciiTheme="minorHAnsi" w:hAnsiTheme="minorHAnsi" w:cstheme="minorHAnsi"/>
                <w:sz w:val="22"/>
                <w:szCs w:val="22"/>
              </w:rPr>
              <w:t>stupní</w:t>
            </w:r>
          </w:p>
          <w:p w14:paraId="7B37AC94" w14:textId="1F6E3755" w:rsidR="006A6CEF" w:rsidRPr="006A6CEF" w:rsidRDefault="00994E09" w:rsidP="00A444DE">
            <w:pPr>
              <w:pStyle w:val="NormalArial"/>
              <w:tabs>
                <w:tab w:val="left" w:pos="851"/>
                <w:tab w:val="right" w:pos="9639"/>
              </w:tabs>
              <w:ind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4E09">
              <w:rPr>
                <w:rFonts w:asciiTheme="minorHAnsi" w:hAnsiTheme="minorHAnsi" w:cstheme="minorHAnsi"/>
                <w:i/>
                <w:iCs/>
              </w:rPr>
              <w:t>Initial</w:t>
            </w:r>
          </w:p>
        </w:tc>
        <w:tc>
          <w:tcPr>
            <w:tcW w:w="2174" w:type="pct"/>
            <w:shd w:val="clear" w:color="auto" w:fill="F2F2F2" w:themeFill="background1" w:themeFillShade="F2"/>
            <w:vAlign w:val="center"/>
          </w:tcPr>
          <w:p w14:paraId="35328E95" w14:textId="4D6AA505" w:rsidR="006A6CEF" w:rsidRDefault="00994E09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94E0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A6CEF" w:rsidRPr="006A6CEF">
              <w:rPr>
                <w:rFonts w:asciiTheme="minorHAnsi" w:hAnsiTheme="minorHAnsi" w:cstheme="minorHAnsi"/>
                <w:sz w:val="22"/>
                <w:szCs w:val="22"/>
              </w:rPr>
              <w:t>třída dle Part-MED pro letadla</w:t>
            </w:r>
          </w:p>
          <w:p w14:paraId="21E4A46D" w14:textId="50CD2F5D" w:rsidR="00994E09" w:rsidRPr="00994E09" w:rsidRDefault="00994E09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i/>
                <w:iCs/>
                <w:lang w:val="en-GB"/>
              </w:rPr>
            </w:pPr>
            <w:r w:rsidRPr="00994E09">
              <w:rPr>
                <w:rFonts w:asciiTheme="minorHAnsi" w:hAnsiTheme="minorHAnsi" w:cstheme="minorHAnsi"/>
                <w:i/>
                <w:iCs/>
                <w:lang w:val="en-GB"/>
              </w:rPr>
              <w:t>Part-MED Class 1 (Aircrafts)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5B84AA69" w14:textId="5080B6FB" w:rsidR="006A6CEF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0B8A5C8F" w14:textId="2BA4F5A2" w:rsidR="006A6CEF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9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60D8854" w14:textId="4F56DCAD" w:rsidR="006A6CEF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</w:tr>
      <w:tr w:rsidR="00C0234A" w:rsidRPr="006A6CEF" w14:paraId="53077B93" w14:textId="77777777" w:rsidTr="00A444DE">
        <w:trPr>
          <w:trHeight w:val="279"/>
        </w:trPr>
        <w:tc>
          <w:tcPr>
            <w:tcW w:w="334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80EFE4" w14:textId="77777777" w:rsidR="006A6CEF" w:rsidRPr="006A6CEF" w:rsidRDefault="006A6CEF" w:rsidP="00A444DE">
            <w:pPr>
              <w:pStyle w:val="NormalArial"/>
              <w:tabs>
                <w:tab w:val="left" w:pos="851"/>
                <w:tab w:val="right" w:pos="9639"/>
              </w:tabs>
              <w:spacing w:before="100" w:after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4" w:type="pct"/>
            <w:shd w:val="clear" w:color="auto" w:fill="F2F2F2" w:themeFill="background1" w:themeFillShade="F2"/>
            <w:vAlign w:val="center"/>
          </w:tcPr>
          <w:p w14:paraId="20665E55" w14:textId="77777777" w:rsidR="006A6CEF" w:rsidRDefault="006A6CEF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2. třída dle Part-MED pro letadla</w:t>
            </w:r>
          </w:p>
          <w:p w14:paraId="677FD8F0" w14:textId="673AD113" w:rsidR="00994E09" w:rsidRPr="00994E09" w:rsidRDefault="00994E09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i/>
                <w:iCs/>
              </w:rPr>
            </w:pPr>
            <w:r w:rsidRPr="00994E09">
              <w:rPr>
                <w:rFonts w:asciiTheme="minorHAnsi" w:hAnsiTheme="minorHAnsi" w:cstheme="minorHAnsi"/>
                <w:i/>
                <w:iCs/>
              </w:rPr>
              <w:t>Part-MED Class 2 (Aircrafts)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2EB26A99" w14:textId="71ED7417" w:rsidR="006A6CEF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0DB02948" w14:textId="013A44AE" w:rsidR="006A6CEF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9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2C5D63" w14:textId="4911DDAE" w:rsidR="006A6CEF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</w:tr>
      <w:tr w:rsidR="00A736F1" w:rsidRPr="006A6CEF" w14:paraId="0EBAFA15" w14:textId="77777777" w:rsidTr="00A444DE">
        <w:trPr>
          <w:trHeight w:val="279"/>
        </w:trPr>
        <w:tc>
          <w:tcPr>
            <w:tcW w:w="334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1CA3B9" w14:textId="77777777" w:rsidR="00A736F1" w:rsidRPr="006A6CEF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100" w:after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4" w:type="pct"/>
            <w:shd w:val="clear" w:color="auto" w:fill="F2F2F2" w:themeFill="background1" w:themeFillShade="F2"/>
            <w:vAlign w:val="center"/>
          </w:tcPr>
          <w:p w14:paraId="47399C76" w14:textId="77777777" w:rsid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LAPL dle Part-MED pro letadla</w:t>
            </w:r>
          </w:p>
          <w:p w14:paraId="22C1CA93" w14:textId="2C6099AA" w:rsidR="00A736F1" w:rsidRPr="00994E09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i/>
                <w:iCs/>
              </w:rPr>
            </w:pPr>
            <w:r w:rsidRPr="00994E09">
              <w:rPr>
                <w:rFonts w:asciiTheme="minorHAnsi" w:hAnsiTheme="minorHAnsi" w:cstheme="minorHAnsi"/>
                <w:i/>
                <w:iCs/>
              </w:rPr>
              <w:t>Part-MED LAPL (Aircrafts)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7F851F1F" w14:textId="2FE135CB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3107F188" w14:textId="3B6E9D49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9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8C9BF42" w14:textId="4DA27370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</w:tr>
      <w:tr w:rsidR="00A736F1" w:rsidRPr="006A6CEF" w14:paraId="2E70084E" w14:textId="77777777" w:rsidTr="00A444DE">
        <w:trPr>
          <w:trHeight w:val="279"/>
        </w:trPr>
        <w:tc>
          <w:tcPr>
            <w:tcW w:w="334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18A676" w14:textId="77777777" w:rsidR="00A736F1" w:rsidRPr="006A6CEF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100" w:after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4" w:type="pct"/>
            <w:shd w:val="clear" w:color="auto" w:fill="F2F2F2" w:themeFill="background1" w:themeFillShade="F2"/>
            <w:vAlign w:val="center"/>
          </w:tcPr>
          <w:p w14:paraId="162D66B4" w14:textId="77777777" w:rsid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3. třída pro řídící letového provozu</w:t>
            </w:r>
          </w:p>
          <w:p w14:paraId="6AB6C47F" w14:textId="2790F6CF" w:rsidR="00A736F1" w:rsidRPr="00994E09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i/>
                <w:iCs/>
              </w:rPr>
            </w:pPr>
            <w:r w:rsidRPr="00994E09">
              <w:rPr>
                <w:rFonts w:asciiTheme="minorHAnsi" w:hAnsiTheme="minorHAnsi" w:cstheme="minorHAnsi"/>
                <w:i/>
                <w:iCs/>
              </w:rPr>
              <w:t>ATCO Class 3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009D2EDB" w14:textId="0DBA16D2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291B3E8F" w14:textId="19EBAD28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9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53BB3DE" w14:textId="24E4C7EF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</w:tr>
      <w:tr w:rsidR="00A736F1" w:rsidRPr="006A6CEF" w14:paraId="5C3E1A3C" w14:textId="77777777" w:rsidTr="00A444DE">
        <w:trPr>
          <w:trHeight w:val="279"/>
        </w:trPr>
        <w:tc>
          <w:tcPr>
            <w:tcW w:w="334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FB6075" w14:textId="77777777" w:rsidR="00A736F1" w:rsidRPr="006A6CEF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100" w:after="10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4" w:type="pct"/>
            <w:shd w:val="clear" w:color="auto" w:fill="F2F2F2" w:themeFill="background1" w:themeFillShade="F2"/>
            <w:vAlign w:val="center"/>
          </w:tcPr>
          <w:p w14:paraId="6A986103" w14:textId="77777777" w:rsid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CC pro palubní průvodčí</w:t>
            </w:r>
          </w:p>
          <w:p w14:paraId="38B0289B" w14:textId="717E5A94" w:rsidR="00A736F1" w:rsidRPr="00994E09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i/>
                <w:iCs/>
              </w:rPr>
            </w:pPr>
            <w:r w:rsidRPr="00994E09">
              <w:rPr>
                <w:rFonts w:asciiTheme="minorHAnsi" w:hAnsiTheme="minorHAnsi" w:cstheme="minorHAnsi"/>
                <w:i/>
                <w:iCs/>
              </w:rPr>
              <w:t>Cabin Crew (CC)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59129810" w14:textId="07C18FCE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39608690" w14:textId="1EDD6E7B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9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17199B" w14:textId="5DD89F0C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</w:tr>
      <w:tr w:rsidR="00A736F1" w:rsidRPr="006A6CEF" w14:paraId="11CA8254" w14:textId="77777777" w:rsidTr="00A444DE">
        <w:trPr>
          <w:trHeight w:val="279"/>
        </w:trPr>
        <w:tc>
          <w:tcPr>
            <w:tcW w:w="334" w:type="pct"/>
            <w:vMerge w:val="restart"/>
            <w:tcBorders>
              <w:left w:val="single" w:sz="12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21A98098" w14:textId="7DA1A779" w:rsidR="00A736F1" w:rsidRPr="006A6CEF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rodloužení/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bnova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94E09">
              <w:rPr>
                <w:rFonts w:asciiTheme="minorHAnsi" w:hAnsiTheme="minorHAnsi" w:cstheme="minorHAnsi"/>
                <w:i/>
                <w:iCs/>
              </w:rPr>
              <w:t>Revalidation/Renewal</w:t>
            </w:r>
          </w:p>
        </w:tc>
        <w:tc>
          <w:tcPr>
            <w:tcW w:w="2174" w:type="pct"/>
            <w:shd w:val="clear" w:color="auto" w:fill="F2F2F2" w:themeFill="background1" w:themeFillShade="F2"/>
            <w:vAlign w:val="center"/>
          </w:tcPr>
          <w:p w14:paraId="16BDDE54" w14:textId="77777777" w:rsid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94E0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třída dle Part-MED pro letadla</w:t>
            </w:r>
          </w:p>
          <w:p w14:paraId="7EB6FC6A" w14:textId="0D070846" w:rsidR="00A736F1" w:rsidRPr="006A6CEF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94E09">
              <w:rPr>
                <w:rFonts w:asciiTheme="minorHAnsi" w:hAnsiTheme="minorHAnsi" w:cstheme="minorHAnsi"/>
                <w:i/>
                <w:iCs/>
                <w:lang w:val="en-GB"/>
              </w:rPr>
              <w:t>Part-MED Class 1 (Aircrafts)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4CFE7BBF" w14:textId="1FC9D706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59DE375C" w14:textId="5A5F9065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9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FEB09E" w14:textId="0F33E1C3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</w:tr>
      <w:tr w:rsidR="00A736F1" w:rsidRPr="006A6CEF" w14:paraId="202A5411" w14:textId="77777777" w:rsidTr="00A444DE">
        <w:trPr>
          <w:trHeight w:val="279"/>
        </w:trPr>
        <w:tc>
          <w:tcPr>
            <w:tcW w:w="334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0F69DB2" w14:textId="77777777" w:rsidR="00A736F1" w:rsidRPr="006A6CEF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4" w:type="pct"/>
            <w:shd w:val="clear" w:color="auto" w:fill="F2F2F2" w:themeFill="background1" w:themeFillShade="F2"/>
            <w:vAlign w:val="center"/>
          </w:tcPr>
          <w:p w14:paraId="451585E1" w14:textId="77777777" w:rsid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2. třída dle Part-MED pro letadla</w:t>
            </w:r>
          </w:p>
          <w:p w14:paraId="300C6C96" w14:textId="65BDDD41" w:rsidR="00A736F1" w:rsidRPr="006A6CEF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94E09">
              <w:rPr>
                <w:rFonts w:asciiTheme="minorHAnsi" w:hAnsiTheme="minorHAnsi" w:cstheme="minorHAnsi"/>
                <w:i/>
                <w:iCs/>
              </w:rPr>
              <w:t>Part-MED Class 2 (Aircrafts)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67AE95CD" w14:textId="4DC43F24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2FB5B51C" w14:textId="19A29A47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9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F1D2A1" w14:textId="7D14DF82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</w:tr>
      <w:tr w:rsidR="00A736F1" w:rsidRPr="006A6CEF" w14:paraId="0E2474C2" w14:textId="77777777" w:rsidTr="00A444DE">
        <w:trPr>
          <w:trHeight w:val="279"/>
        </w:trPr>
        <w:tc>
          <w:tcPr>
            <w:tcW w:w="334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2E7C108" w14:textId="77777777" w:rsidR="00A736F1" w:rsidRPr="006A6CEF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4" w:type="pct"/>
            <w:shd w:val="clear" w:color="auto" w:fill="F2F2F2" w:themeFill="background1" w:themeFillShade="F2"/>
            <w:vAlign w:val="center"/>
          </w:tcPr>
          <w:p w14:paraId="431758D7" w14:textId="77777777" w:rsid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LAPL dle Part-MED pro letadla</w:t>
            </w:r>
          </w:p>
          <w:p w14:paraId="5FE513DD" w14:textId="71B80A17" w:rsidR="00A736F1" w:rsidRPr="006A6CEF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94E09">
              <w:rPr>
                <w:rFonts w:asciiTheme="minorHAnsi" w:hAnsiTheme="minorHAnsi" w:cstheme="minorHAnsi"/>
                <w:i/>
                <w:iCs/>
              </w:rPr>
              <w:t>Part-MED LAPL (Aircrafts)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7237FBD2" w14:textId="482F0854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68C48EC3" w14:textId="162C9F7C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9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7A5C932" w14:textId="18D89FFB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</w:tr>
      <w:tr w:rsidR="00A736F1" w:rsidRPr="006A6CEF" w14:paraId="1F27DE4F" w14:textId="77777777" w:rsidTr="00A444DE">
        <w:trPr>
          <w:trHeight w:val="279"/>
        </w:trPr>
        <w:tc>
          <w:tcPr>
            <w:tcW w:w="334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79FF80A" w14:textId="77777777" w:rsidR="00A736F1" w:rsidRPr="006A6CEF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4" w:type="pct"/>
            <w:shd w:val="clear" w:color="auto" w:fill="F2F2F2" w:themeFill="background1" w:themeFillShade="F2"/>
            <w:vAlign w:val="center"/>
          </w:tcPr>
          <w:p w14:paraId="00C6D9AB" w14:textId="77777777" w:rsid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3. třída pro řídící letového provozu</w:t>
            </w:r>
          </w:p>
          <w:p w14:paraId="3EFB6F00" w14:textId="67991DBB" w:rsidR="00A736F1" w:rsidRPr="006A6CEF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94E09">
              <w:rPr>
                <w:rFonts w:asciiTheme="minorHAnsi" w:hAnsiTheme="minorHAnsi" w:cstheme="minorHAnsi"/>
                <w:i/>
                <w:iCs/>
              </w:rPr>
              <w:t>ATCO Class 3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4EDE24E5" w14:textId="0471AFD2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3B3A537D" w14:textId="05A59006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9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A1A446" w14:textId="0FCCB02E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</w:tr>
      <w:tr w:rsidR="00A736F1" w:rsidRPr="006A6CEF" w14:paraId="2FB43744" w14:textId="77777777" w:rsidTr="00A444DE">
        <w:trPr>
          <w:trHeight w:val="279"/>
        </w:trPr>
        <w:tc>
          <w:tcPr>
            <w:tcW w:w="334" w:type="pct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7883E1C" w14:textId="77777777" w:rsidR="00A736F1" w:rsidRPr="006A6CEF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100" w:after="10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74" w:type="pct"/>
            <w:shd w:val="clear" w:color="auto" w:fill="F2F2F2" w:themeFill="background1" w:themeFillShade="F2"/>
            <w:vAlign w:val="center"/>
          </w:tcPr>
          <w:p w14:paraId="11537353" w14:textId="77777777" w:rsid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CC pro palubní průvodčí</w:t>
            </w:r>
          </w:p>
          <w:p w14:paraId="20C3A7F8" w14:textId="497BED7A" w:rsidR="00A736F1" w:rsidRPr="006A6CEF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994E09">
              <w:rPr>
                <w:rFonts w:asciiTheme="minorHAnsi" w:hAnsiTheme="minorHAnsi" w:cstheme="minorHAnsi"/>
                <w:i/>
                <w:iCs/>
              </w:rPr>
              <w:t>Cabin Crew (CC)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0D0F88DF" w14:textId="2E125A80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83" w:type="pct"/>
            <w:shd w:val="clear" w:color="auto" w:fill="auto"/>
            <w:vAlign w:val="center"/>
          </w:tcPr>
          <w:p w14:paraId="28029A32" w14:textId="14771C69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96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6E23913" w14:textId="15572F94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</w:tr>
      <w:tr w:rsidR="00A736F1" w:rsidRPr="006A6CEF" w14:paraId="65E3F534" w14:textId="77777777" w:rsidTr="00A444DE">
        <w:trPr>
          <w:trHeight w:val="279"/>
        </w:trPr>
        <w:tc>
          <w:tcPr>
            <w:tcW w:w="2508" w:type="pct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A67CD8C" w14:textId="0BB10FE2" w:rsidR="00A736F1" w:rsidRPr="006A6CEF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00" w:after="20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6A6CEF">
              <w:rPr>
                <w:rFonts w:asciiTheme="minorHAnsi" w:hAnsiTheme="minorHAnsi" w:cstheme="minorHAnsi"/>
                <w:sz w:val="22"/>
                <w:szCs w:val="22"/>
              </w:rPr>
              <w:t>elkem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 w:rsidRPr="006A6CEF">
              <w:rPr>
                <w:rFonts w:asciiTheme="minorHAnsi" w:hAnsiTheme="minorHAnsi" w:cstheme="minorHAnsi"/>
                <w:i/>
                <w:iCs/>
              </w:rPr>
              <w:t>Total</w:t>
            </w:r>
            <w:r w:rsidRPr="00994E09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81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457A94" w14:textId="16D8CBE6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883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7C7062" w14:textId="7188E578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  <w:tc>
          <w:tcPr>
            <w:tcW w:w="79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F039BD" w14:textId="1C4A41BE" w:rsidR="00A736F1" w:rsidRPr="00A736F1" w:rsidRDefault="00A736F1" w:rsidP="00A444DE">
            <w:pPr>
              <w:pStyle w:val="NormalArial"/>
              <w:tabs>
                <w:tab w:val="left" w:pos="851"/>
                <w:tab w:val="right" w:pos="9639"/>
              </w:tabs>
              <w:spacing w:before="220" w:after="22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</w:tr>
    </w:tbl>
    <w:p w14:paraId="59421AFD" w14:textId="77777777" w:rsidR="00C0234A" w:rsidRDefault="00C0234A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8"/>
        <w:gridCol w:w="5218"/>
      </w:tblGrid>
      <w:tr w:rsidR="00A1184C" w:rsidRPr="006A6CEF" w14:paraId="0E83480E" w14:textId="77777777" w:rsidTr="00734D5F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A7C78A3" w14:textId="0F32BB08" w:rsidR="00A1184C" w:rsidRDefault="00A1184C" w:rsidP="00A1184C">
            <w:pPr>
              <w:pStyle w:val="NormalArial"/>
              <w:numPr>
                <w:ilvl w:val="0"/>
                <w:numId w:val="6"/>
              </w:numPr>
              <w:tabs>
                <w:tab w:val="left" w:pos="851"/>
                <w:tab w:val="right" w:pos="963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1184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Údaje o screeningu na přítomnost alkoholu a omamných a psychotropních látek (ORA.AeMC.160)</w:t>
            </w:r>
          </w:p>
          <w:p w14:paraId="442D0771" w14:textId="12E10DE7" w:rsidR="00A1184C" w:rsidRPr="00C0234A" w:rsidRDefault="00A1184C" w:rsidP="00C0234A">
            <w:pPr>
              <w:pStyle w:val="NormalArial"/>
              <w:tabs>
                <w:tab w:val="left" w:pos="851"/>
                <w:tab w:val="right" w:pos="9639"/>
              </w:tabs>
              <w:ind w:left="36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="00C0234A" w:rsidRPr="00C0234A">
              <w:rPr>
                <w:rFonts w:asciiTheme="minorHAnsi" w:hAnsiTheme="minorHAnsi" w:cstheme="minorHAnsi"/>
                <w:bCs/>
                <w:i/>
                <w:iCs/>
              </w:rPr>
              <w:t>Alcohol and Psychoactive Substances Screening Data (ORA.AeMC.160)</w:t>
            </w:r>
          </w:p>
        </w:tc>
      </w:tr>
      <w:tr w:rsidR="00C0234A" w:rsidRPr="006A6CEF" w14:paraId="27DD5893" w14:textId="77777777" w:rsidTr="00C0234A">
        <w:trPr>
          <w:trHeight w:val="279"/>
        </w:trPr>
        <w:tc>
          <w:tcPr>
            <w:tcW w:w="2500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BF4D72A" w14:textId="77777777" w:rsidR="00C0234A" w:rsidRDefault="00C0234A" w:rsidP="00C0234A">
            <w:pPr>
              <w:pStyle w:val="NormalArial"/>
              <w:tabs>
                <w:tab w:val="left" w:pos="851"/>
                <w:tab w:val="right" w:pos="9639"/>
              </w:tabs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Položka:</w:t>
            </w:r>
          </w:p>
          <w:p w14:paraId="4B094F55" w14:textId="0CF69D15" w:rsidR="00C0234A" w:rsidRPr="00C0234A" w:rsidRDefault="00C0234A" w:rsidP="00C0234A">
            <w:pPr>
              <w:pStyle w:val="NormalArial"/>
              <w:tabs>
                <w:tab w:val="left" w:pos="851"/>
                <w:tab w:val="right" w:pos="9639"/>
              </w:tabs>
              <w:spacing w:before="20" w:after="2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0234A">
              <w:rPr>
                <w:rFonts w:asciiTheme="minorHAnsi" w:hAnsiTheme="minorHAnsi" w:cstheme="minorHAnsi"/>
                <w:i/>
                <w:iCs/>
              </w:rPr>
              <w:t>Item:</w:t>
            </w:r>
          </w:p>
        </w:tc>
        <w:tc>
          <w:tcPr>
            <w:tcW w:w="2500" w:type="pct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6424F3A9" w14:textId="77777777" w:rsidR="00C0234A" w:rsidRDefault="00C0234A" w:rsidP="00C0234A">
            <w:pPr>
              <w:pStyle w:val="NormalArial"/>
              <w:tabs>
                <w:tab w:val="left" w:pos="851"/>
                <w:tab w:val="right" w:pos="9639"/>
              </w:tabs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</w:p>
          <w:p w14:paraId="52086A28" w14:textId="5B5EEFDE" w:rsidR="00C0234A" w:rsidRPr="00C0234A" w:rsidRDefault="00C0234A" w:rsidP="00C0234A">
            <w:pPr>
              <w:pStyle w:val="NormalArial"/>
              <w:tabs>
                <w:tab w:val="left" w:pos="851"/>
                <w:tab w:val="right" w:pos="9639"/>
              </w:tabs>
              <w:spacing w:before="20" w:after="2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0234A">
              <w:rPr>
                <w:rFonts w:asciiTheme="minorHAnsi" w:hAnsiTheme="minorHAnsi" w:cstheme="minorHAnsi"/>
                <w:i/>
                <w:iCs/>
              </w:rPr>
              <w:t>Number:</w:t>
            </w:r>
          </w:p>
        </w:tc>
      </w:tr>
      <w:tr w:rsidR="00C0234A" w:rsidRPr="006A6CEF" w14:paraId="78B98C3F" w14:textId="77777777" w:rsidTr="00A736F1">
        <w:trPr>
          <w:trHeight w:val="279"/>
        </w:trPr>
        <w:tc>
          <w:tcPr>
            <w:tcW w:w="2500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85D6981" w14:textId="77777777" w:rsidR="00C0234A" w:rsidRDefault="00C0234A" w:rsidP="00C0234A">
            <w:pPr>
              <w:pStyle w:val="NormalArial"/>
              <w:tabs>
                <w:tab w:val="left" w:pos="851"/>
                <w:tab w:val="right" w:pos="9639"/>
              </w:tabs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234A">
              <w:rPr>
                <w:rFonts w:asciiTheme="minorHAnsi" w:hAnsiTheme="minorHAnsi" w:cstheme="minorHAnsi"/>
                <w:sz w:val="22"/>
                <w:szCs w:val="22"/>
              </w:rPr>
              <w:t>Provedené screeningy</w:t>
            </w:r>
          </w:p>
          <w:p w14:paraId="193DBEB2" w14:textId="10E161D9" w:rsidR="00C0234A" w:rsidRPr="00C0234A" w:rsidRDefault="00C0234A" w:rsidP="00C0234A">
            <w:pPr>
              <w:pStyle w:val="NormalArial"/>
              <w:tabs>
                <w:tab w:val="left" w:pos="851"/>
                <w:tab w:val="right" w:pos="9639"/>
              </w:tabs>
              <w:spacing w:before="20" w:after="2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0234A">
              <w:rPr>
                <w:rFonts w:asciiTheme="minorHAnsi" w:hAnsiTheme="minorHAnsi" w:cstheme="minorHAnsi"/>
                <w:i/>
                <w:iCs/>
              </w:rPr>
              <w:t>Screenings performed</w:t>
            </w:r>
          </w:p>
        </w:tc>
        <w:tc>
          <w:tcPr>
            <w:tcW w:w="2500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0C961CB" w14:textId="424BB036" w:rsidR="00C0234A" w:rsidRPr="005A6B12" w:rsidRDefault="009C4707" w:rsidP="00C0234A">
            <w:pPr>
              <w:pStyle w:val="NormalArial"/>
              <w:tabs>
                <w:tab w:val="left" w:pos="851"/>
                <w:tab w:val="right" w:pos="9639"/>
              </w:tabs>
              <w:spacing w:before="20" w:after="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</w:tr>
      <w:tr w:rsidR="00C0234A" w:rsidRPr="006A6CEF" w14:paraId="585A4863" w14:textId="77777777" w:rsidTr="00A736F1">
        <w:trPr>
          <w:trHeight w:val="279"/>
        </w:trPr>
        <w:tc>
          <w:tcPr>
            <w:tcW w:w="2500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75AD8EF9" w14:textId="77777777" w:rsidR="00C0234A" w:rsidRDefault="00C0234A" w:rsidP="00C0234A">
            <w:pPr>
              <w:pStyle w:val="NormalArial"/>
              <w:tabs>
                <w:tab w:val="left" w:pos="851"/>
                <w:tab w:val="right" w:pos="9639"/>
              </w:tabs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234A">
              <w:rPr>
                <w:rFonts w:asciiTheme="minorHAnsi" w:hAnsiTheme="minorHAnsi" w:cstheme="minorHAnsi"/>
                <w:sz w:val="22"/>
                <w:szCs w:val="22"/>
              </w:rPr>
              <w:t>Pozitivní nálezy – alkohol</w:t>
            </w:r>
          </w:p>
          <w:p w14:paraId="36602E2C" w14:textId="6D878300" w:rsidR="00C0234A" w:rsidRPr="00C0234A" w:rsidRDefault="00C0234A" w:rsidP="00C0234A">
            <w:pPr>
              <w:pStyle w:val="NormalArial"/>
              <w:tabs>
                <w:tab w:val="left" w:pos="851"/>
                <w:tab w:val="right" w:pos="9639"/>
              </w:tabs>
              <w:spacing w:before="20" w:after="2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0234A">
              <w:rPr>
                <w:rFonts w:asciiTheme="minorHAnsi" w:hAnsiTheme="minorHAnsi" w:cstheme="minorHAnsi"/>
                <w:i/>
                <w:iCs/>
              </w:rPr>
              <w:t>Positive alcohol screening results</w:t>
            </w:r>
          </w:p>
        </w:tc>
        <w:tc>
          <w:tcPr>
            <w:tcW w:w="2500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2D82042" w14:textId="3F7AC29B" w:rsidR="00C0234A" w:rsidRPr="005A6B12" w:rsidRDefault="00A736F1" w:rsidP="00C0234A">
            <w:pPr>
              <w:pStyle w:val="NormalArial"/>
              <w:tabs>
                <w:tab w:val="left" w:pos="851"/>
                <w:tab w:val="right" w:pos="9639"/>
              </w:tabs>
              <w:spacing w:before="20" w:after="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</w:tr>
      <w:tr w:rsidR="00C0234A" w:rsidRPr="006A6CEF" w14:paraId="658333DA" w14:textId="77777777" w:rsidTr="00A736F1">
        <w:trPr>
          <w:trHeight w:val="279"/>
        </w:trPr>
        <w:tc>
          <w:tcPr>
            <w:tcW w:w="2500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1795E2B" w14:textId="77777777" w:rsidR="00C0234A" w:rsidRDefault="00C0234A" w:rsidP="00C0234A">
            <w:pPr>
              <w:pStyle w:val="NormalArial"/>
              <w:tabs>
                <w:tab w:val="left" w:pos="851"/>
                <w:tab w:val="right" w:pos="9639"/>
              </w:tabs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0234A">
              <w:rPr>
                <w:rFonts w:asciiTheme="minorHAnsi" w:hAnsiTheme="minorHAnsi" w:cstheme="minorHAnsi"/>
                <w:sz w:val="22"/>
                <w:szCs w:val="22"/>
              </w:rPr>
              <w:t>Pozitivní nálezy – omamné a psychotropní látky</w:t>
            </w:r>
          </w:p>
          <w:p w14:paraId="46CFC3A0" w14:textId="23F20EF7" w:rsidR="00C0234A" w:rsidRPr="00C0234A" w:rsidRDefault="00C0234A" w:rsidP="00C0234A">
            <w:pPr>
              <w:pStyle w:val="NormalArial"/>
              <w:tabs>
                <w:tab w:val="left" w:pos="851"/>
                <w:tab w:val="right" w:pos="9639"/>
              </w:tabs>
              <w:spacing w:before="20" w:after="2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0234A">
              <w:rPr>
                <w:rFonts w:asciiTheme="minorHAnsi" w:hAnsiTheme="minorHAnsi" w:cstheme="minorHAnsi"/>
                <w:i/>
                <w:iCs/>
              </w:rPr>
              <w:t>Positive psychoactive substances screening results</w:t>
            </w:r>
          </w:p>
        </w:tc>
        <w:tc>
          <w:tcPr>
            <w:tcW w:w="2500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B909A7B" w14:textId="09B38E9E" w:rsidR="00C0234A" w:rsidRPr="005A6B12" w:rsidRDefault="00A736F1" w:rsidP="00C0234A">
            <w:pPr>
              <w:pStyle w:val="NormalArial"/>
              <w:tabs>
                <w:tab w:val="left" w:pos="851"/>
                <w:tab w:val="right" w:pos="9639"/>
              </w:tabs>
              <w:spacing w:before="20" w:after="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="00353AD7">
              <w:rPr>
                <w:rFonts w:asciiTheme="minorHAnsi" w:hAnsiTheme="minorHAnsi"/>
                <w:b/>
                <w:sz w:val="24"/>
                <w:szCs w:val="24"/>
              </w:rPr>
              <w:t> </w:t>
            </w:r>
            <w:r w:rsidRPr="00A736F1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tc>
      </w:tr>
      <w:tr w:rsidR="00C0234A" w:rsidRPr="006A6CEF" w14:paraId="160D6882" w14:textId="77777777" w:rsidTr="005A6B12">
        <w:trPr>
          <w:trHeight w:val="1424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D5A44F" w14:textId="7D42035F" w:rsidR="00C0234A" w:rsidRPr="005A6B12" w:rsidRDefault="00C0234A" w:rsidP="006A6CEF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Komentář AeMC / </w:t>
            </w:r>
            <w:r w:rsidRPr="00C0234A">
              <w:rPr>
                <w:rFonts w:asciiTheme="minorHAnsi" w:hAnsiTheme="minorHAnsi" w:cstheme="minorHAnsi"/>
                <w:i/>
                <w:iCs/>
              </w:rPr>
              <w:t>AeMC Comments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A736F1"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736F1" w:rsidRPr="00A736F1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="00A736F1" w:rsidRPr="00A736F1">
              <w:rPr>
                <w:rFonts w:asciiTheme="minorHAnsi" w:hAnsiTheme="minorHAnsi"/>
                <w:b/>
                <w:sz w:val="22"/>
                <w:szCs w:val="22"/>
              </w:rPr>
            </w:r>
            <w:r w:rsidR="00A736F1"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A736F1"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  <w:tr w:rsidR="00C0234A" w:rsidRPr="006A6CEF" w14:paraId="7AF9B876" w14:textId="77777777" w:rsidTr="005A6B12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A6C1174" w14:textId="7B2AB2B0" w:rsidR="00C0234A" w:rsidRDefault="00C0234A" w:rsidP="00C0234A">
            <w:pPr>
              <w:pStyle w:val="NormalArial"/>
              <w:numPr>
                <w:ilvl w:val="0"/>
                <w:numId w:val="6"/>
              </w:numPr>
              <w:tabs>
                <w:tab w:val="left" w:pos="851"/>
                <w:tab w:val="right" w:pos="963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0234A">
              <w:rPr>
                <w:rFonts w:asciiTheme="minorHAnsi" w:hAnsiTheme="minorHAnsi" w:cstheme="minorHAnsi"/>
                <w:b/>
                <w:sz w:val="22"/>
                <w:szCs w:val="22"/>
              </w:rPr>
              <w:t>Zdravotní rizikové faktory a trendy</w:t>
            </w:r>
            <w:r w:rsidRPr="00A118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(ORA.AeMC.160)</w:t>
            </w:r>
          </w:p>
          <w:p w14:paraId="4EE67A96" w14:textId="367400D4" w:rsidR="00C0234A" w:rsidRPr="00C0234A" w:rsidRDefault="00C0234A" w:rsidP="00EE010F">
            <w:pPr>
              <w:pStyle w:val="NormalArial"/>
              <w:tabs>
                <w:tab w:val="left" w:pos="851"/>
                <w:tab w:val="right" w:pos="9639"/>
              </w:tabs>
              <w:ind w:left="36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C0234A">
              <w:rPr>
                <w:rFonts w:asciiTheme="minorHAnsi" w:hAnsiTheme="minorHAnsi" w:cstheme="minorHAnsi"/>
                <w:bCs/>
                <w:i/>
                <w:iCs/>
              </w:rPr>
              <w:t>Health Risk Factors and Trends (ORA.AeMC.160)</w:t>
            </w:r>
          </w:p>
        </w:tc>
      </w:tr>
      <w:tr w:rsidR="00C0234A" w:rsidRPr="006A6CEF" w14:paraId="6D860E03" w14:textId="77777777" w:rsidTr="005A6B12">
        <w:trPr>
          <w:trHeight w:val="959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CF5F41" w14:textId="7AEE310D" w:rsidR="005A6B12" w:rsidRPr="005A6B12" w:rsidRDefault="00C0234A" w:rsidP="00EE010F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C0234A">
              <w:rPr>
                <w:rFonts w:asciiTheme="minorHAnsi" w:hAnsiTheme="minorHAnsi" w:cstheme="minorHAnsi"/>
                <w:sz w:val="22"/>
                <w:szCs w:val="22"/>
              </w:rPr>
              <w:t>Uveďte významné zdravotní rizikové faktory nebo trendy zjištěné při letecko-lékařských posouzeních ve vykazovaném období.</w:t>
            </w:r>
            <w:r w:rsidR="005A6B12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 w:rsidR="005A6B12" w:rsidRPr="005A6B12">
              <w:rPr>
                <w:rFonts w:asciiTheme="minorHAnsi" w:hAnsiTheme="minorHAnsi" w:cstheme="minorHAnsi"/>
                <w:i/>
                <w:iCs/>
              </w:rPr>
              <w:t>Please describe any significant health risk factors or trends identified during aeromedical examinations in the reporting period.</w:t>
            </w:r>
          </w:p>
        </w:tc>
      </w:tr>
      <w:tr w:rsidR="005A6B12" w:rsidRPr="006A6CEF" w14:paraId="6B15E3D3" w14:textId="77777777" w:rsidTr="005A6B12">
        <w:trPr>
          <w:trHeight w:val="465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259018" w14:textId="508D6A66" w:rsidR="005A6B12" w:rsidRPr="00C0234A" w:rsidRDefault="00A736F1" w:rsidP="00EE010F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  <w:tr w:rsidR="005A6B12" w:rsidRPr="006A6CEF" w14:paraId="11A4042C" w14:textId="77777777" w:rsidTr="005A6B12"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8B89A8" w14:textId="17D823C7" w:rsidR="005A6B12" w:rsidRDefault="005A6B12" w:rsidP="005A6B12">
            <w:pPr>
              <w:pStyle w:val="NormalArial"/>
              <w:numPr>
                <w:ilvl w:val="0"/>
                <w:numId w:val="6"/>
              </w:numPr>
              <w:tabs>
                <w:tab w:val="left" w:pos="851"/>
                <w:tab w:val="right" w:pos="9639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Další komentář</w:t>
            </w:r>
          </w:p>
          <w:p w14:paraId="562CD995" w14:textId="4E905DF1" w:rsidR="005A6B12" w:rsidRPr="00C0234A" w:rsidRDefault="005A6B12" w:rsidP="005A6B12">
            <w:pPr>
              <w:pStyle w:val="NormalArial"/>
              <w:tabs>
                <w:tab w:val="left" w:pos="851"/>
                <w:tab w:val="right" w:pos="9639"/>
              </w:tabs>
              <w:ind w:left="36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  <w:r w:rsidRPr="005A6B12">
              <w:rPr>
                <w:rFonts w:asciiTheme="minorHAnsi" w:hAnsiTheme="minorHAnsi" w:cstheme="minorHAnsi"/>
                <w:bCs/>
                <w:i/>
                <w:iCs/>
              </w:rPr>
              <w:t>Additional Comments</w:t>
            </w:r>
          </w:p>
        </w:tc>
      </w:tr>
      <w:tr w:rsidR="005A6B12" w:rsidRPr="006A6CEF" w14:paraId="17E00DB1" w14:textId="77777777" w:rsidTr="005A6B12">
        <w:trPr>
          <w:trHeight w:val="1982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A97D8" w14:textId="7D87BBC5" w:rsidR="005A6B12" w:rsidRPr="005A6B12" w:rsidRDefault="00E60159" w:rsidP="005A6B12">
            <w:pPr>
              <w:pStyle w:val="NormalArial"/>
              <w:tabs>
                <w:tab w:val="left" w:pos="851"/>
                <w:tab w:val="right" w:pos="9639"/>
              </w:tabs>
              <w:spacing w:before="40" w:after="4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/>
                <w:b/>
                <w:sz w:val="22"/>
                <w:szCs w:val="22"/>
              </w:rPr>
            </w:r>
            <w:r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  <w:tr w:rsidR="005A6B12" w:rsidRPr="006A6CEF" w14:paraId="052CDB24" w14:textId="77777777" w:rsidTr="005A6B12">
        <w:trPr>
          <w:trHeight w:val="279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102BD189" w14:textId="5258DCB5" w:rsidR="005A6B12" w:rsidRDefault="00D120DD" w:rsidP="005A6B12">
            <w:pPr>
              <w:pStyle w:val="NormalArial"/>
              <w:tabs>
                <w:tab w:val="left" w:pos="851"/>
                <w:tab w:val="right" w:pos="9639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Jméno a příjmení</w:t>
            </w:r>
            <w:r w:rsidR="005A6B12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>
              <w:rPr>
                <w:rFonts w:asciiTheme="minorHAnsi" w:hAnsiTheme="minorHAnsi" w:cstheme="minorHAnsi"/>
                <w:i/>
                <w:iCs/>
              </w:rPr>
              <w:t>Full name</w:t>
            </w:r>
            <w:r w:rsidR="005A6B12" w:rsidRPr="00734D5F">
              <w:rPr>
                <w:rFonts w:asciiTheme="minorHAnsi" w:hAnsiTheme="minorHAnsi" w:cstheme="minorHAnsi"/>
                <w:i/>
                <w:iCs/>
              </w:rPr>
              <w:t>:</w:t>
            </w:r>
          </w:p>
        </w:tc>
        <w:tc>
          <w:tcPr>
            <w:tcW w:w="2500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0ECA6261" w14:textId="55143C88" w:rsidR="005A6B12" w:rsidRPr="00A736F1" w:rsidRDefault="00A736F1" w:rsidP="005A6B12">
            <w:pPr>
              <w:pStyle w:val="NormalArial"/>
              <w:tabs>
                <w:tab w:val="left" w:pos="851"/>
                <w:tab w:val="righ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  <w:tr w:rsidR="005A6B12" w:rsidRPr="006A6CEF" w14:paraId="299FAE80" w14:textId="77777777" w:rsidTr="005A6B12">
        <w:trPr>
          <w:trHeight w:val="279"/>
        </w:trPr>
        <w:tc>
          <w:tcPr>
            <w:tcW w:w="2500" w:type="pct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82A2385" w14:textId="62915B4A" w:rsidR="005A6B12" w:rsidRDefault="005A6B12" w:rsidP="005A6B12">
            <w:pPr>
              <w:pStyle w:val="NormalArial"/>
              <w:tabs>
                <w:tab w:val="left" w:pos="851"/>
                <w:tab w:val="right" w:pos="9639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A6B12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 w:rsidRPr="00734D5F">
              <w:rPr>
                <w:rFonts w:asciiTheme="minorHAnsi" w:hAnsiTheme="minorHAnsi" w:cstheme="minorHAnsi"/>
                <w:i/>
                <w:iCs/>
              </w:rPr>
              <w:t>Date:</w:t>
            </w:r>
          </w:p>
        </w:tc>
        <w:tc>
          <w:tcPr>
            <w:tcW w:w="2500" w:type="pct"/>
            <w:tcBorders>
              <w:right w:val="single" w:sz="12" w:space="0" w:color="auto"/>
            </w:tcBorders>
            <w:shd w:val="clear" w:color="auto" w:fill="auto"/>
          </w:tcPr>
          <w:p w14:paraId="5CB512D0" w14:textId="6A163FA5" w:rsidR="005A6B12" w:rsidRPr="00A736F1" w:rsidRDefault="00A736F1" w:rsidP="005A6B12">
            <w:pPr>
              <w:pStyle w:val="NormalArial"/>
              <w:tabs>
                <w:tab w:val="left" w:pos="851"/>
                <w:tab w:val="righ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353AD7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  <w:tr w:rsidR="005A6B12" w:rsidRPr="006A6CEF" w14:paraId="695DF613" w14:textId="77777777" w:rsidTr="005A6B12">
        <w:trPr>
          <w:trHeight w:val="279"/>
        </w:trPr>
        <w:tc>
          <w:tcPr>
            <w:tcW w:w="2500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4398276" w14:textId="307A3478" w:rsidR="005A6B12" w:rsidRDefault="005A6B12" w:rsidP="005A6B12">
            <w:pPr>
              <w:pStyle w:val="NormalArial"/>
              <w:tabs>
                <w:tab w:val="left" w:pos="851"/>
                <w:tab w:val="right" w:pos="9639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5A6B12">
              <w:rPr>
                <w:rFonts w:asciiTheme="minorHAnsi" w:hAnsiTheme="minorHAnsi" w:cstheme="minorHAnsi"/>
                <w:sz w:val="22"/>
                <w:szCs w:val="22"/>
              </w:rPr>
              <w:t>odpis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 w:rsidRPr="00734D5F">
              <w:rPr>
                <w:rFonts w:asciiTheme="minorHAnsi" w:hAnsiTheme="minorHAnsi" w:cstheme="minorHAnsi"/>
                <w:i/>
                <w:iCs/>
              </w:rPr>
              <w:t>Signature:</w:t>
            </w:r>
          </w:p>
        </w:tc>
        <w:tc>
          <w:tcPr>
            <w:tcW w:w="2500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FAB0D0" w14:textId="4D6796BF" w:rsidR="005A6B12" w:rsidRPr="00A736F1" w:rsidRDefault="00A736F1" w:rsidP="005A6B12">
            <w:pPr>
              <w:pStyle w:val="NormalArial"/>
              <w:tabs>
                <w:tab w:val="left" w:pos="851"/>
                <w:tab w:val="right" w:pos="9639"/>
              </w:tabs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  <w:instrText xml:space="preserve"> FORMTEXT </w:instrText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="004C1014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4C1014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4C1014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4C1014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="004C1014">
              <w:rPr>
                <w:rFonts w:asciiTheme="minorHAnsi" w:hAnsiTheme="minorHAnsi"/>
                <w:b/>
                <w:sz w:val="22"/>
                <w:szCs w:val="22"/>
              </w:rPr>
              <w:t> </w:t>
            </w:r>
            <w:r w:rsidRPr="00A736F1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</w:p>
        </w:tc>
      </w:tr>
    </w:tbl>
    <w:p w14:paraId="7AFA176C" w14:textId="0D42DA60" w:rsidR="00B40DD4" w:rsidRDefault="00B40DD4" w:rsidP="00F125B8">
      <w:pPr>
        <w:ind w:left="708" w:firstLine="708"/>
        <w:jc w:val="both"/>
        <w:rPr>
          <w:rFonts w:ascii="Calibri" w:hAnsi="Calibri"/>
          <w:i/>
        </w:rPr>
      </w:pPr>
    </w:p>
    <w:p w14:paraId="20F5E270" w14:textId="13FC99B0" w:rsidR="00734D5F" w:rsidRPr="00734D5F" w:rsidRDefault="00734D5F" w:rsidP="00734D5F">
      <w:pPr>
        <w:tabs>
          <w:tab w:val="left" w:pos="945"/>
        </w:tabs>
        <w:rPr>
          <w:rFonts w:ascii="Calibri" w:hAnsi="Calibri"/>
        </w:rPr>
      </w:pPr>
      <w:r>
        <w:rPr>
          <w:rFonts w:ascii="Calibri" w:hAnsi="Calibri"/>
        </w:rPr>
        <w:tab/>
      </w:r>
    </w:p>
    <w:sectPr w:rsidR="00734D5F" w:rsidRPr="00734D5F" w:rsidSect="00C0234A">
      <w:footerReference w:type="default" r:id="rId9"/>
      <w:footerReference w:type="first" r:id="rId10"/>
      <w:pgSz w:w="11906" w:h="16838"/>
      <w:pgMar w:top="720" w:right="720" w:bottom="720" w:left="720" w:header="0" w:footer="3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0DBC9" w14:textId="77777777" w:rsidR="008B1E74" w:rsidRDefault="008B1E74">
      <w:r>
        <w:separator/>
      </w:r>
    </w:p>
  </w:endnote>
  <w:endnote w:type="continuationSeparator" w:id="0">
    <w:p w14:paraId="43010845" w14:textId="77777777" w:rsidR="008B1E74" w:rsidRDefault="008B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8"/>
      <w:gridCol w:w="3489"/>
      <w:gridCol w:w="3489"/>
    </w:tblGrid>
    <w:tr w:rsidR="007C36F7" w14:paraId="1A9B01F2" w14:textId="77777777" w:rsidTr="00734D5F">
      <w:tc>
        <w:tcPr>
          <w:tcW w:w="1666" w:type="pct"/>
        </w:tcPr>
        <w:p w14:paraId="73D53992" w14:textId="335813B2" w:rsidR="007C36F7" w:rsidRDefault="007C36F7" w:rsidP="007C36F7">
          <w:pPr>
            <w:pStyle w:val="Zpat"/>
            <w:tabs>
              <w:tab w:val="clear" w:pos="4536"/>
            </w:tabs>
            <w:rPr>
              <w:rFonts w:asciiTheme="minorHAnsi" w:hAnsiTheme="minorHAnsi" w:cstheme="minorHAnsi"/>
              <w:sz w:val="22"/>
              <w:szCs w:val="22"/>
            </w:rPr>
          </w:pPr>
          <w:r w:rsidRPr="007C36F7">
            <w:rPr>
              <w:rFonts w:asciiTheme="minorHAnsi" w:hAnsiTheme="minorHAnsi" w:cstheme="minorHAnsi"/>
              <w:sz w:val="22"/>
              <w:szCs w:val="22"/>
            </w:rPr>
            <w:t>CAA-F-15</w:t>
          </w:r>
          <w:r w:rsidR="00734D5F">
            <w:rPr>
              <w:rFonts w:asciiTheme="minorHAnsi" w:hAnsiTheme="minorHAnsi" w:cstheme="minorHAnsi"/>
              <w:sz w:val="22"/>
              <w:szCs w:val="22"/>
            </w:rPr>
            <w:t>4</w:t>
          </w:r>
          <w:r w:rsidRPr="007C36F7">
            <w:rPr>
              <w:rFonts w:asciiTheme="minorHAnsi" w:hAnsiTheme="minorHAnsi" w:cstheme="minorHAnsi"/>
              <w:sz w:val="22"/>
              <w:szCs w:val="22"/>
            </w:rPr>
            <w:t>-</w:t>
          </w:r>
          <w:r w:rsidR="00734D5F">
            <w:rPr>
              <w:rFonts w:asciiTheme="minorHAnsi" w:hAnsiTheme="minorHAnsi" w:cstheme="minorHAnsi"/>
              <w:sz w:val="22"/>
              <w:szCs w:val="22"/>
            </w:rPr>
            <w:t>1</w:t>
          </w:r>
        </w:p>
      </w:tc>
      <w:tc>
        <w:tcPr>
          <w:tcW w:w="1667" w:type="pct"/>
        </w:tcPr>
        <w:p w14:paraId="560E7D37" w14:textId="0FF19365" w:rsidR="007C36F7" w:rsidRDefault="007C36F7" w:rsidP="007C36F7">
          <w:pPr>
            <w:pStyle w:val="Zpat"/>
            <w:tabs>
              <w:tab w:val="clear" w:pos="4536"/>
            </w:tabs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změna 0</w:t>
          </w:r>
        </w:p>
      </w:tc>
      <w:tc>
        <w:tcPr>
          <w:tcW w:w="1667" w:type="pct"/>
        </w:tcPr>
        <w:p w14:paraId="04E68578" w14:textId="04E9ED71" w:rsidR="007C36F7" w:rsidRPr="007C36F7" w:rsidRDefault="007C36F7" w:rsidP="007C36F7">
          <w:pPr>
            <w:pStyle w:val="Zpat"/>
            <w:tabs>
              <w:tab w:val="clear" w:pos="4536"/>
            </w:tabs>
            <w:jc w:val="right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s</w:t>
          </w:r>
          <w:r w:rsidRPr="007C36F7">
            <w:rPr>
              <w:rFonts w:asciiTheme="minorHAnsi" w:hAnsiTheme="minorHAnsi" w:cstheme="minorHAnsi"/>
              <w:sz w:val="22"/>
              <w:szCs w:val="22"/>
            </w:rPr>
            <w:t>tr</w:t>
          </w:r>
          <w:r>
            <w:rPr>
              <w:rFonts w:asciiTheme="minorHAnsi" w:hAnsiTheme="minorHAnsi" w:cstheme="minorHAnsi"/>
              <w:sz w:val="22"/>
              <w:szCs w:val="22"/>
            </w:rPr>
            <w:t>ana</w:t>
          </w:r>
          <w:r w:rsidRPr="007C36F7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fldChar w:fldCharType="begin"/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instrText>PAGE  \* Arabic  \* MERGEFORMAT</w:instrText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fldChar w:fldCharType="separate"/>
          </w:r>
          <w:r w:rsidR="009E7595">
            <w:rPr>
              <w:rFonts w:asciiTheme="minorHAnsi" w:hAnsiTheme="minorHAnsi" w:cstheme="minorHAnsi"/>
              <w:bCs/>
              <w:noProof/>
              <w:sz w:val="22"/>
              <w:szCs w:val="22"/>
            </w:rPr>
            <w:t>1</w:t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fldChar w:fldCharType="end"/>
          </w:r>
          <w:r w:rsidRPr="007C36F7">
            <w:rPr>
              <w:rFonts w:asciiTheme="minorHAnsi" w:hAnsiTheme="minorHAnsi" w:cstheme="minorHAnsi"/>
              <w:sz w:val="22"/>
              <w:szCs w:val="22"/>
            </w:rPr>
            <w:t xml:space="preserve"> z </w:t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fldChar w:fldCharType="begin"/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instrText>NUMPAGES  \* Arabic  \* MERGEFORMAT</w:instrText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fldChar w:fldCharType="separate"/>
          </w:r>
          <w:r w:rsidR="009E7595">
            <w:rPr>
              <w:rFonts w:asciiTheme="minorHAnsi" w:hAnsiTheme="minorHAnsi" w:cstheme="minorHAnsi"/>
              <w:bCs/>
              <w:noProof/>
              <w:sz w:val="22"/>
              <w:szCs w:val="22"/>
            </w:rPr>
            <w:t>1</w:t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fldChar w:fldCharType="end"/>
          </w:r>
        </w:p>
      </w:tc>
    </w:tr>
  </w:tbl>
  <w:p w14:paraId="78CD8C78" w14:textId="3A776334" w:rsidR="007C36F7" w:rsidRPr="007C36F7" w:rsidRDefault="007C36F7" w:rsidP="007C36F7">
    <w:pPr>
      <w:pStyle w:val="Zpat"/>
      <w:tabs>
        <w:tab w:val="clear" w:pos="4536"/>
      </w:tabs>
      <w:rPr>
        <w:rFonts w:asciiTheme="minorHAnsi" w:hAnsiTheme="minorHAnsi" w:cs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8"/>
      <w:gridCol w:w="3489"/>
      <w:gridCol w:w="3489"/>
    </w:tblGrid>
    <w:tr w:rsidR="0089726F" w14:paraId="1DD35845" w14:textId="77777777" w:rsidTr="00943FD9">
      <w:tc>
        <w:tcPr>
          <w:tcW w:w="1666" w:type="pct"/>
        </w:tcPr>
        <w:p w14:paraId="26DB224E" w14:textId="77777777" w:rsidR="0089726F" w:rsidRDefault="0089726F" w:rsidP="0089726F">
          <w:pPr>
            <w:pStyle w:val="Zpat"/>
            <w:tabs>
              <w:tab w:val="clear" w:pos="4536"/>
            </w:tabs>
            <w:rPr>
              <w:rFonts w:asciiTheme="minorHAnsi" w:hAnsiTheme="minorHAnsi" w:cstheme="minorHAnsi"/>
              <w:sz w:val="22"/>
              <w:szCs w:val="22"/>
            </w:rPr>
          </w:pPr>
          <w:r w:rsidRPr="007C36F7">
            <w:rPr>
              <w:rFonts w:asciiTheme="minorHAnsi" w:hAnsiTheme="minorHAnsi" w:cstheme="minorHAnsi"/>
              <w:sz w:val="22"/>
              <w:szCs w:val="22"/>
            </w:rPr>
            <w:t>CAA-F-15</w:t>
          </w:r>
          <w:r>
            <w:rPr>
              <w:rFonts w:asciiTheme="minorHAnsi" w:hAnsiTheme="minorHAnsi" w:cstheme="minorHAnsi"/>
              <w:sz w:val="22"/>
              <w:szCs w:val="22"/>
            </w:rPr>
            <w:t>4</w:t>
          </w:r>
          <w:r w:rsidRPr="007C36F7">
            <w:rPr>
              <w:rFonts w:asciiTheme="minorHAnsi" w:hAnsiTheme="minorHAnsi" w:cstheme="minorHAnsi"/>
              <w:sz w:val="22"/>
              <w:szCs w:val="22"/>
            </w:rPr>
            <w:t>-</w:t>
          </w:r>
          <w:r>
            <w:rPr>
              <w:rFonts w:asciiTheme="minorHAnsi" w:hAnsiTheme="minorHAnsi" w:cstheme="minorHAnsi"/>
              <w:sz w:val="22"/>
              <w:szCs w:val="22"/>
            </w:rPr>
            <w:t>1</w:t>
          </w:r>
        </w:p>
      </w:tc>
      <w:tc>
        <w:tcPr>
          <w:tcW w:w="1667" w:type="pct"/>
        </w:tcPr>
        <w:p w14:paraId="3FBFE214" w14:textId="77777777" w:rsidR="0089726F" w:rsidRDefault="0089726F" w:rsidP="0089726F">
          <w:pPr>
            <w:pStyle w:val="Zpat"/>
            <w:tabs>
              <w:tab w:val="clear" w:pos="4536"/>
            </w:tabs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změna 0</w:t>
          </w:r>
        </w:p>
      </w:tc>
      <w:tc>
        <w:tcPr>
          <w:tcW w:w="1667" w:type="pct"/>
        </w:tcPr>
        <w:p w14:paraId="3F50E7A4" w14:textId="77777777" w:rsidR="0089726F" w:rsidRPr="007C36F7" w:rsidRDefault="0089726F" w:rsidP="0089726F">
          <w:pPr>
            <w:pStyle w:val="Zpat"/>
            <w:tabs>
              <w:tab w:val="clear" w:pos="4536"/>
            </w:tabs>
            <w:jc w:val="right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s</w:t>
          </w:r>
          <w:r w:rsidRPr="007C36F7">
            <w:rPr>
              <w:rFonts w:asciiTheme="minorHAnsi" w:hAnsiTheme="minorHAnsi" w:cstheme="minorHAnsi"/>
              <w:sz w:val="22"/>
              <w:szCs w:val="22"/>
            </w:rPr>
            <w:t>tr</w:t>
          </w:r>
          <w:r>
            <w:rPr>
              <w:rFonts w:asciiTheme="minorHAnsi" w:hAnsiTheme="minorHAnsi" w:cstheme="minorHAnsi"/>
              <w:sz w:val="22"/>
              <w:szCs w:val="22"/>
            </w:rPr>
            <w:t>ana</w:t>
          </w:r>
          <w:r w:rsidRPr="007C36F7">
            <w:rPr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fldChar w:fldCharType="begin"/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instrText>PAGE  \* Arabic  \* MERGEFORMAT</w:instrText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  <w:sz w:val="22"/>
              <w:szCs w:val="22"/>
            </w:rPr>
            <w:t>1</w:t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fldChar w:fldCharType="end"/>
          </w:r>
          <w:r w:rsidRPr="007C36F7">
            <w:rPr>
              <w:rFonts w:asciiTheme="minorHAnsi" w:hAnsiTheme="minorHAnsi" w:cstheme="minorHAnsi"/>
              <w:sz w:val="22"/>
              <w:szCs w:val="22"/>
            </w:rPr>
            <w:t xml:space="preserve"> z </w:t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fldChar w:fldCharType="begin"/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instrText>NUMPAGES  \* Arabic  \* MERGEFORMAT</w:instrText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fldChar w:fldCharType="separate"/>
          </w:r>
          <w:r>
            <w:rPr>
              <w:rFonts w:asciiTheme="minorHAnsi" w:hAnsiTheme="minorHAnsi" w:cstheme="minorHAnsi"/>
              <w:bCs/>
              <w:noProof/>
              <w:sz w:val="22"/>
              <w:szCs w:val="22"/>
            </w:rPr>
            <w:t>1</w:t>
          </w:r>
          <w:r w:rsidRPr="007C36F7">
            <w:rPr>
              <w:rFonts w:asciiTheme="minorHAnsi" w:hAnsiTheme="minorHAnsi" w:cstheme="minorHAnsi"/>
              <w:bCs/>
              <w:sz w:val="22"/>
              <w:szCs w:val="22"/>
            </w:rPr>
            <w:fldChar w:fldCharType="end"/>
          </w:r>
        </w:p>
      </w:tc>
    </w:tr>
  </w:tbl>
  <w:p w14:paraId="1FC68978" w14:textId="77777777" w:rsidR="0089726F" w:rsidRDefault="008972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8E046" w14:textId="77777777" w:rsidR="008B1E74" w:rsidRDefault="008B1E74">
      <w:r>
        <w:separator/>
      </w:r>
    </w:p>
  </w:footnote>
  <w:footnote w:type="continuationSeparator" w:id="0">
    <w:p w14:paraId="525638E4" w14:textId="77777777" w:rsidR="008B1E74" w:rsidRDefault="008B1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1BA5"/>
    <w:multiLevelType w:val="hybridMultilevel"/>
    <w:tmpl w:val="81B4573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45570"/>
    <w:multiLevelType w:val="hybridMultilevel"/>
    <w:tmpl w:val="63287E4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37901"/>
    <w:multiLevelType w:val="hybridMultilevel"/>
    <w:tmpl w:val="7C1016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22EE0"/>
    <w:multiLevelType w:val="hybridMultilevel"/>
    <w:tmpl w:val="2A80C08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27EC1"/>
    <w:multiLevelType w:val="hybridMultilevel"/>
    <w:tmpl w:val="11B6B2A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25BC2"/>
    <w:multiLevelType w:val="hybridMultilevel"/>
    <w:tmpl w:val="4D7CE49E"/>
    <w:lvl w:ilvl="0" w:tplc="69B6CC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32D8B"/>
    <w:multiLevelType w:val="hybridMultilevel"/>
    <w:tmpl w:val="6866972E"/>
    <w:lvl w:ilvl="0" w:tplc="0DE0B6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358D8"/>
    <w:multiLevelType w:val="hybridMultilevel"/>
    <w:tmpl w:val="A95469BA"/>
    <w:lvl w:ilvl="0" w:tplc="2B7819E4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0387725">
    <w:abstractNumId w:val="7"/>
  </w:num>
  <w:num w:numId="2" w16cid:durableId="2139299704">
    <w:abstractNumId w:val="6"/>
  </w:num>
  <w:num w:numId="3" w16cid:durableId="23869100">
    <w:abstractNumId w:val="6"/>
  </w:num>
  <w:num w:numId="4" w16cid:durableId="2055932761">
    <w:abstractNumId w:val="3"/>
  </w:num>
  <w:num w:numId="5" w16cid:durableId="581570431">
    <w:abstractNumId w:val="2"/>
  </w:num>
  <w:num w:numId="6" w16cid:durableId="28146837">
    <w:abstractNumId w:val="5"/>
  </w:num>
  <w:num w:numId="7" w16cid:durableId="949776316">
    <w:abstractNumId w:val="0"/>
  </w:num>
  <w:num w:numId="8" w16cid:durableId="38357788">
    <w:abstractNumId w:val="4"/>
  </w:num>
  <w:num w:numId="9" w16cid:durableId="51002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5EF"/>
    <w:rsid w:val="00000D7C"/>
    <w:rsid w:val="0000613C"/>
    <w:rsid w:val="00031D91"/>
    <w:rsid w:val="000558EB"/>
    <w:rsid w:val="00066FC1"/>
    <w:rsid w:val="00067962"/>
    <w:rsid w:val="000732CE"/>
    <w:rsid w:val="00082CF3"/>
    <w:rsid w:val="000A10B1"/>
    <w:rsid w:val="000A2EDA"/>
    <w:rsid w:val="000D561E"/>
    <w:rsid w:val="000D5CFB"/>
    <w:rsid w:val="000F2958"/>
    <w:rsid w:val="001045CF"/>
    <w:rsid w:val="00122207"/>
    <w:rsid w:val="0012434D"/>
    <w:rsid w:val="00156900"/>
    <w:rsid w:val="00161140"/>
    <w:rsid w:val="00175D60"/>
    <w:rsid w:val="00186DC5"/>
    <w:rsid w:val="001B6264"/>
    <w:rsid w:val="001D3469"/>
    <w:rsid w:val="001E0FB6"/>
    <w:rsid w:val="00220914"/>
    <w:rsid w:val="00243FF8"/>
    <w:rsid w:val="0024508B"/>
    <w:rsid w:val="00296C4F"/>
    <w:rsid w:val="002D7B55"/>
    <w:rsid w:val="002E1D07"/>
    <w:rsid w:val="002F2439"/>
    <w:rsid w:val="002F28FE"/>
    <w:rsid w:val="003040C5"/>
    <w:rsid w:val="00307AB8"/>
    <w:rsid w:val="003158CA"/>
    <w:rsid w:val="0032203C"/>
    <w:rsid w:val="00353AD7"/>
    <w:rsid w:val="00362E71"/>
    <w:rsid w:val="00364B72"/>
    <w:rsid w:val="003A7B7A"/>
    <w:rsid w:val="004131F1"/>
    <w:rsid w:val="00420FF7"/>
    <w:rsid w:val="00440B4B"/>
    <w:rsid w:val="0044503C"/>
    <w:rsid w:val="00451DEB"/>
    <w:rsid w:val="00466E24"/>
    <w:rsid w:val="0048406B"/>
    <w:rsid w:val="00490274"/>
    <w:rsid w:val="004908AF"/>
    <w:rsid w:val="004A20F7"/>
    <w:rsid w:val="004A3E26"/>
    <w:rsid w:val="004C1014"/>
    <w:rsid w:val="004E45B0"/>
    <w:rsid w:val="004E738C"/>
    <w:rsid w:val="004E7FAA"/>
    <w:rsid w:val="004F2D14"/>
    <w:rsid w:val="0050332A"/>
    <w:rsid w:val="00534A26"/>
    <w:rsid w:val="00536950"/>
    <w:rsid w:val="00543348"/>
    <w:rsid w:val="0056435E"/>
    <w:rsid w:val="00570054"/>
    <w:rsid w:val="00580433"/>
    <w:rsid w:val="00594600"/>
    <w:rsid w:val="005A6B12"/>
    <w:rsid w:val="005B5E65"/>
    <w:rsid w:val="005C3DFB"/>
    <w:rsid w:val="005D6D76"/>
    <w:rsid w:val="005F6939"/>
    <w:rsid w:val="0060617D"/>
    <w:rsid w:val="006302F0"/>
    <w:rsid w:val="00630CA2"/>
    <w:rsid w:val="006375D7"/>
    <w:rsid w:val="00643EE1"/>
    <w:rsid w:val="00663898"/>
    <w:rsid w:val="00665611"/>
    <w:rsid w:val="006673AF"/>
    <w:rsid w:val="00676168"/>
    <w:rsid w:val="00692112"/>
    <w:rsid w:val="006A6CEF"/>
    <w:rsid w:val="007063BF"/>
    <w:rsid w:val="00711DFB"/>
    <w:rsid w:val="00734D5F"/>
    <w:rsid w:val="007360BD"/>
    <w:rsid w:val="007361BC"/>
    <w:rsid w:val="0074078C"/>
    <w:rsid w:val="00742C3D"/>
    <w:rsid w:val="007616B8"/>
    <w:rsid w:val="0077327A"/>
    <w:rsid w:val="007A17A6"/>
    <w:rsid w:val="007B1C1F"/>
    <w:rsid w:val="007B5E61"/>
    <w:rsid w:val="007C35EF"/>
    <w:rsid w:val="007C36F7"/>
    <w:rsid w:val="007D1D26"/>
    <w:rsid w:val="0080414B"/>
    <w:rsid w:val="00840CB6"/>
    <w:rsid w:val="00860A5F"/>
    <w:rsid w:val="008619C0"/>
    <w:rsid w:val="0088578B"/>
    <w:rsid w:val="00887969"/>
    <w:rsid w:val="00890B3E"/>
    <w:rsid w:val="0089726F"/>
    <w:rsid w:val="008A2291"/>
    <w:rsid w:val="008A6B13"/>
    <w:rsid w:val="008B1E74"/>
    <w:rsid w:val="008C3802"/>
    <w:rsid w:val="008D1D89"/>
    <w:rsid w:val="00926431"/>
    <w:rsid w:val="00961B5F"/>
    <w:rsid w:val="00980923"/>
    <w:rsid w:val="00983ECA"/>
    <w:rsid w:val="00991B25"/>
    <w:rsid w:val="00993B0B"/>
    <w:rsid w:val="00994CB5"/>
    <w:rsid w:val="00994E09"/>
    <w:rsid w:val="009B67A3"/>
    <w:rsid w:val="009C4707"/>
    <w:rsid w:val="009D08CB"/>
    <w:rsid w:val="009E37B3"/>
    <w:rsid w:val="009E7595"/>
    <w:rsid w:val="009F5BCF"/>
    <w:rsid w:val="00A078C4"/>
    <w:rsid w:val="00A1184C"/>
    <w:rsid w:val="00A2146A"/>
    <w:rsid w:val="00A444DE"/>
    <w:rsid w:val="00A63185"/>
    <w:rsid w:val="00A70D72"/>
    <w:rsid w:val="00A736F1"/>
    <w:rsid w:val="00AC5D38"/>
    <w:rsid w:val="00AD6931"/>
    <w:rsid w:val="00AF3E4E"/>
    <w:rsid w:val="00AF4C81"/>
    <w:rsid w:val="00AF570D"/>
    <w:rsid w:val="00B10BB5"/>
    <w:rsid w:val="00B31474"/>
    <w:rsid w:val="00B40DD4"/>
    <w:rsid w:val="00B57F38"/>
    <w:rsid w:val="00B705FF"/>
    <w:rsid w:val="00B8442C"/>
    <w:rsid w:val="00BA1F37"/>
    <w:rsid w:val="00BA62FB"/>
    <w:rsid w:val="00BB3CBA"/>
    <w:rsid w:val="00BB5B3C"/>
    <w:rsid w:val="00BB7524"/>
    <w:rsid w:val="00BE5ECE"/>
    <w:rsid w:val="00C01426"/>
    <w:rsid w:val="00C0234A"/>
    <w:rsid w:val="00C108D1"/>
    <w:rsid w:val="00C133F9"/>
    <w:rsid w:val="00C33F30"/>
    <w:rsid w:val="00C3436F"/>
    <w:rsid w:val="00C350BA"/>
    <w:rsid w:val="00C60BE5"/>
    <w:rsid w:val="00C75FB9"/>
    <w:rsid w:val="00CE5242"/>
    <w:rsid w:val="00CF4A81"/>
    <w:rsid w:val="00CF784F"/>
    <w:rsid w:val="00D04B68"/>
    <w:rsid w:val="00D04D61"/>
    <w:rsid w:val="00D05810"/>
    <w:rsid w:val="00D120DD"/>
    <w:rsid w:val="00D41362"/>
    <w:rsid w:val="00D66327"/>
    <w:rsid w:val="00D7406C"/>
    <w:rsid w:val="00D81159"/>
    <w:rsid w:val="00D9146B"/>
    <w:rsid w:val="00DC1407"/>
    <w:rsid w:val="00DD4617"/>
    <w:rsid w:val="00DD4F5C"/>
    <w:rsid w:val="00DE3DBF"/>
    <w:rsid w:val="00DE63F0"/>
    <w:rsid w:val="00DF0658"/>
    <w:rsid w:val="00DF2E1D"/>
    <w:rsid w:val="00E064A9"/>
    <w:rsid w:val="00E25379"/>
    <w:rsid w:val="00E30001"/>
    <w:rsid w:val="00E31001"/>
    <w:rsid w:val="00E4069A"/>
    <w:rsid w:val="00E60159"/>
    <w:rsid w:val="00E8485B"/>
    <w:rsid w:val="00EC09CD"/>
    <w:rsid w:val="00ED17F2"/>
    <w:rsid w:val="00EE4DDD"/>
    <w:rsid w:val="00EF75E7"/>
    <w:rsid w:val="00F10BC6"/>
    <w:rsid w:val="00F125B8"/>
    <w:rsid w:val="00F139F7"/>
    <w:rsid w:val="00F210B6"/>
    <w:rsid w:val="00F26345"/>
    <w:rsid w:val="00F27C86"/>
    <w:rsid w:val="00F4660D"/>
    <w:rsid w:val="00F534EC"/>
    <w:rsid w:val="00F85859"/>
    <w:rsid w:val="00FA3DF3"/>
    <w:rsid w:val="00FC0FF0"/>
    <w:rsid w:val="00FD3517"/>
    <w:rsid w:val="00FF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9216C1A"/>
  <w15:docId w15:val="{78664F1F-B19D-4287-A1FF-47ADA39F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90B3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90B3E"/>
    <w:pPr>
      <w:tabs>
        <w:tab w:val="center" w:pos="4536"/>
        <w:tab w:val="right" w:pos="9072"/>
      </w:tabs>
    </w:pPr>
  </w:style>
  <w:style w:type="character" w:styleId="Zdraznn">
    <w:name w:val="Emphasis"/>
    <w:uiPriority w:val="20"/>
    <w:qFormat/>
    <w:rsid w:val="00860A5F"/>
    <w:rPr>
      <w:i/>
      <w:iCs/>
    </w:rPr>
  </w:style>
  <w:style w:type="character" w:styleId="Odkaznakoment">
    <w:name w:val="annotation reference"/>
    <w:semiHidden/>
    <w:rsid w:val="004A20F7"/>
    <w:rPr>
      <w:sz w:val="16"/>
      <w:szCs w:val="16"/>
    </w:rPr>
  </w:style>
  <w:style w:type="paragraph" w:styleId="Textkomente">
    <w:name w:val="annotation text"/>
    <w:basedOn w:val="Normln"/>
    <w:semiHidden/>
    <w:rsid w:val="004A20F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A20F7"/>
    <w:rPr>
      <w:b/>
      <w:bCs/>
    </w:rPr>
  </w:style>
  <w:style w:type="paragraph" w:styleId="Textbubliny">
    <w:name w:val="Balloon Text"/>
    <w:basedOn w:val="Normln"/>
    <w:semiHidden/>
    <w:rsid w:val="004A20F7"/>
    <w:rPr>
      <w:rFonts w:ascii="Tahoma" w:hAnsi="Tahoma" w:cs="Tahoma"/>
      <w:sz w:val="16"/>
      <w:szCs w:val="16"/>
    </w:rPr>
  </w:style>
  <w:style w:type="character" w:styleId="Hypertextovodkaz">
    <w:name w:val="Hyperlink"/>
    <w:rsid w:val="00031D91"/>
    <w:rPr>
      <w:color w:val="0000FF"/>
      <w:u w:val="single"/>
    </w:rPr>
  </w:style>
  <w:style w:type="paragraph" w:customStyle="1" w:styleId="NormalArial">
    <w:name w:val="Normal Arial"/>
    <w:basedOn w:val="Normln"/>
    <w:rsid w:val="00994CB5"/>
    <w:rPr>
      <w:rFonts w:ascii="Arial" w:hAnsi="Arial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10BC6"/>
    <w:pPr>
      <w:ind w:left="72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7B1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406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sid w:val="00362E7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GB" w:bidi="cs-CZ"/>
    </w:rPr>
  </w:style>
  <w:style w:type="character" w:styleId="Zstupntext">
    <w:name w:val="Placeholder Text"/>
    <w:basedOn w:val="Standardnpsmoodstavce"/>
    <w:uiPriority w:val="99"/>
    <w:semiHidden/>
    <w:rsid w:val="006921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215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pkova\Local%20Settings\Temporary%20Internet%20Files\OLK16\02-hlavicka_volna%20(2)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F1E43-14AD-4D7B-8A36-3FBA59590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02-hlavicka_volna (2).dot</Template>
  <TotalTime>120</TotalTime>
  <Pages>2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dopis 2008</vt:lpstr>
    </vt:vector>
  </TitlesOfParts>
  <Company>UCL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dopis 2008</dc:title>
  <dc:creator>Kosmeĺová Ivana</dc:creator>
  <cp:lastModifiedBy>Kosmeĺová Ivana</cp:lastModifiedBy>
  <cp:revision>20</cp:revision>
  <cp:lastPrinted>2026-07-29T12:50:00Z</cp:lastPrinted>
  <dcterms:created xsi:type="dcterms:W3CDTF">2025-01-29T13:17:00Z</dcterms:created>
  <dcterms:modified xsi:type="dcterms:W3CDTF">2026-07-29T12:50:00Z</dcterms:modified>
</cp:coreProperties>
</file>