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80" w:type="pct"/>
        <w:jc w:val="center"/>
        <w:tblLayout w:type="fixed"/>
        <w:tblLook w:val="01E0" w:firstRow="1" w:lastRow="1" w:firstColumn="1" w:lastColumn="1" w:noHBand="0" w:noVBand="0"/>
      </w:tblPr>
      <w:tblGrid>
        <w:gridCol w:w="438"/>
        <w:gridCol w:w="2034"/>
        <w:gridCol w:w="1073"/>
        <w:gridCol w:w="2170"/>
        <w:gridCol w:w="1386"/>
        <w:gridCol w:w="427"/>
        <w:gridCol w:w="786"/>
        <w:gridCol w:w="851"/>
        <w:gridCol w:w="1630"/>
      </w:tblGrid>
      <w:tr w:rsidR="002E083C" w:rsidTr="007B689E">
        <w:trPr>
          <w:jc w:val="center"/>
        </w:trPr>
        <w:tc>
          <w:tcPr>
            <w:tcW w:w="1145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2E083C" w:rsidRPr="00B00322" w:rsidRDefault="006D7E81" w:rsidP="00D85FF9">
            <w:pPr>
              <w:pStyle w:val="Zkladntext"/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6D7E81">
              <w:rPr>
                <w:noProof/>
                <w:sz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i1025" type="#_x0000_t75" alt="logo_dynamicke(1)" style="width:40.5pt;height:42.75pt;visibility:visible">
                  <v:imagedata r:id="rId6" o:title="logo_dynamicke(1)"/>
                </v:shape>
              </w:pict>
            </w:r>
          </w:p>
        </w:tc>
        <w:tc>
          <w:tcPr>
            <w:tcW w:w="2706" w:type="pct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E083C" w:rsidRPr="002E083C" w:rsidRDefault="002E083C" w:rsidP="00D85FF9">
            <w:pPr>
              <w:pStyle w:val="Zkladntext"/>
              <w:spacing w:before="120"/>
              <w:jc w:val="center"/>
              <w:rPr>
                <w:b/>
                <w:smallCaps/>
                <w:sz w:val="32"/>
                <w:szCs w:val="32"/>
              </w:rPr>
            </w:pPr>
            <w:r w:rsidRPr="002E083C">
              <w:rPr>
                <w:b/>
                <w:smallCaps/>
                <w:sz w:val="32"/>
                <w:szCs w:val="32"/>
              </w:rPr>
              <w:t>Úřad pro civilní letectví</w:t>
            </w:r>
          </w:p>
          <w:p w:rsidR="002E083C" w:rsidRPr="00B00322" w:rsidRDefault="002E083C" w:rsidP="00D85FF9">
            <w:pPr>
              <w:pStyle w:val="Zkladntext"/>
              <w:spacing w:after="120"/>
              <w:jc w:val="center"/>
              <w:rPr>
                <w:b/>
                <w:sz w:val="28"/>
                <w:szCs w:val="28"/>
              </w:rPr>
            </w:pPr>
            <w:r w:rsidRPr="002E083C">
              <w:rPr>
                <w:b/>
                <w:smallCaps/>
                <w:sz w:val="28"/>
                <w:szCs w:val="28"/>
              </w:rPr>
              <w:t>Česká republika</w:t>
            </w:r>
          </w:p>
        </w:tc>
        <w:tc>
          <w:tcPr>
            <w:tcW w:w="1149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2E083C" w:rsidRPr="006610F7" w:rsidRDefault="002E083C" w:rsidP="00D85FF9">
            <w:pPr>
              <w:pStyle w:val="Zkladntext"/>
              <w:spacing w:before="120" w:after="120"/>
              <w:jc w:val="left"/>
            </w:pPr>
          </w:p>
        </w:tc>
      </w:tr>
      <w:tr w:rsidR="002E083C" w:rsidTr="00F62D54">
        <w:trPr>
          <w:cantSplit/>
          <w:trHeight w:hRule="exact" w:val="1134"/>
          <w:jc w:val="center"/>
        </w:trPr>
        <w:tc>
          <w:tcPr>
            <w:tcW w:w="5000" w:type="pct"/>
            <w:gridSpan w:val="9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43F06" w:rsidRPr="00E43F06" w:rsidRDefault="000A49D2" w:rsidP="0008674E">
            <w:pPr>
              <w:pStyle w:val="Zkladntext"/>
              <w:tabs>
                <w:tab w:val="right" w:leader="dot" w:pos="900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POSTUP KONTROLY </w:t>
            </w:r>
            <w:r w:rsidR="0008674E">
              <w:rPr>
                <w:b/>
                <w:sz w:val="28"/>
                <w:szCs w:val="28"/>
              </w:rPr>
              <w:t>OSTATNÍCH</w:t>
            </w:r>
            <w:r>
              <w:rPr>
                <w:b/>
                <w:sz w:val="28"/>
                <w:szCs w:val="28"/>
              </w:rPr>
              <w:t xml:space="preserve"> SOUČÁSTÍ</w:t>
            </w:r>
          </w:p>
        </w:tc>
      </w:tr>
      <w:tr w:rsidR="0008674E" w:rsidRPr="0008674E" w:rsidTr="006D7E81">
        <w:trPr>
          <w:jc w:val="center"/>
        </w:trPr>
        <w:tc>
          <w:tcPr>
            <w:tcW w:w="2647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</w:tcPr>
          <w:p w:rsidR="0008674E" w:rsidRPr="0008674E" w:rsidRDefault="0008674E" w:rsidP="00E03B60">
            <w:pPr>
              <w:pStyle w:val="Zkladntext"/>
              <w:tabs>
                <w:tab w:val="right" w:leader="dot" w:pos="5930"/>
              </w:tabs>
              <w:spacing w:before="60" w:after="60"/>
              <w:rPr>
                <w:b/>
              </w:rPr>
            </w:pPr>
            <w:r w:rsidRPr="0008674E">
              <w:rPr>
                <w:b/>
              </w:rPr>
              <w:t>Název součásti</w:t>
            </w:r>
          </w:p>
        </w:tc>
        <w:tc>
          <w:tcPr>
            <w:tcW w:w="840" w:type="pct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</w:tcPr>
          <w:p w:rsidR="0008674E" w:rsidRPr="0008674E" w:rsidRDefault="0008674E" w:rsidP="0008674E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b/>
              </w:rPr>
            </w:pPr>
            <w:r w:rsidRPr="0008674E">
              <w:rPr>
                <w:b/>
              </w:rPr>
              <w:t>Výrobní číslo</w:t>
            </w:r>
          </w:p>
        </w:tc>
        <w:tc>
          <w:tcPr>
            <w:tcW w:w="758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8674E" w:rsidRPr="0008674E" w:rsidRDefault="0008674E" w:rsidP="00E03B60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b/>
              </w:rPr>
            </w:pPr>
            <w:r w:rsidRPr="0008674E">
              <w:rPr>
                <w:b/>
              </w:rPr>
              <w:t>Vhodný</w:t>
            </w:r>
          </w:p>
        </w:tc>
        <w:tc>
          <w:tcPr>
            <w:tcW w:w="7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08674E" w:rsidRPr="0008674E" w:rsidRDefault="0008674E" w:rsidP="00E03B60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b/>
              </w:rPr>
            </w:pPr>
            <w:r w:rsidRPr="0008674E">
              <w:rPr>
                <w:b/>
              </w:rPr>
              <w:t>Nevhodný</w:t>
            </w: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08674E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szCs w:val="22"/>
              </w:rPr>
            </w:pPr>
            <w:r w:rsidRPr="0008674E">
              <w:rPr>
                <w:szCs w:val="22"/>
              </w:rPr>
              <w:t>1</w:t>
            </w:r>
          </w:p>
        </w:tc>
        <w:tc>
          <w:tcPr>
            <w:tcW w:w="2444" w:type="pct"/>
            <w:gridSpan w:val="3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08674E" w:rsidRDefault="0008674E" w:rsidP="0008674E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szCs w:val="22"/>
              </w:rPr>
            </w:pPr>
            <w:r w:rsidRPr="0008674E">
              <w:rPr>
                <w:szCs w:val="22"/>
              </w:rPr>
              <w:t>výtažný padáček záložního padáku</w:t>
            </w:r>
          </w:p>
        </w:tc>
        <w:tc>
          <w:tcPr>
            <w:tcW w:w="840" w:type="pct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8674E" w:rsidRPr="00AB5467" w:rsidRDefault="0008674E" w:rsidP="0008674E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b/>
                <w:szCs w:val="22"/>
              </w:rPr>
            </w:pPr>
          </w:p>
        </w:tc>
        <w:tc>
          <w:tcPr>
            <w:tcW w:w="758" w:type="pct"/>
            <w:gridSpan w:val="2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b/>
                <w:szCs w:val="22"/>
              </w:rPr>
            </w:pPr>
          </w:p>
        </w:tc>
        <w:tc>
          <w:tcPr>
            <w:tcW w:w="755" w:type="pc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b/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08674E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szCs w:val="22"/>
              </w:rPr>
            </w:pPr>
            <w:r w:rsidRPr="0008674E">
              <w:rPr>
                <w:szCs w:val="22"/>
              </w:rPr>
              <w:t>2</w:t>
            </w: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08674E" w:rsidRDefault="0008674E" w:rsidP="00E53AA1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szCs w:val="22"/>
              </w:rPr>
            </w:pPr>
            <w:r w:rsidRPr="0008674E">
              <w:t>spojovací šňůra</w:t>
            </w: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b/>
                <w:szCs w:val="22"/>
              </w:rPr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08674E" w:rsidRDefault="0008674E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08674E">
              <w:rPr>
                <w:rFonts w:cs="Arial"/>
                <w:szCs w:val="20"/>
              </w:rPr>
              <w:t>3</w:t>
            </w: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08674E" w:rsidRDefault="0008674E" w:rsidP="00E53AA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08674E">
              <w:t>kontejner záložního padáku</w:t>
            </w: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E53AA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08674E" w:rsidRDefault="0008674E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08674E">
              <w:rPr>
                <w:rFonts w:cs="Arial"/>
                <w:szCs w:val="20"/>
              </w:rPr>
              <w:t>4</w:t>
            </w: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08674E" w:rsidRDefault="0008674E" w:rsidP="00E53AA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08674E">
              <w:t>řídící poutka záložního padáku</w:t>
            </w: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E53AA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08674E" w:rsidRDefault="0008674E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08674E">
              <w:rPr>
                <w:rFonts w:cs="Arial"/>
                <w:szCs w:val="20"/>
              </w:rPr>
              <w:t>5</w:t>
            </w: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08674E" w:rsidRDefault="0008674E" w:rsidP="0008674E">
            <w:pPr>
              <w:rPr>
                <w:rFonts w:cs="Arial"/>
                <w:szCs w:val="20"/>
              </w:rPr>
            </w:pPr>
            <w:r w:rsidRPr="0008674E">
              <w:t>výtažný padáček hlavního padáku</w:t>
            </w: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E53AA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08674E" w:rsidRDefault="0008674E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08674E">
              <w:rPr>
                <w:rFonts w:cs="Arial"/>
                <w:szCs w:val="20"/>
              </w:rPr>
              <w:t>6</w:t>
            </w: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08674E" w:rsidRDefault="0008674E" w:rsidP="0008674E">
            <w:pPr>
              <w:rPr>
                <w:rFonts w:cs="Arial"/>
                <w:szCs w:val="20"/>
              </w:rPr>
            </w:pPr>
            <w:r w:rsidRPr="0008674E">
              <w:t>kontejner hlavního padáku</w:t>
            </w: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E53AA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08674E" w:rsidRDefault="0008674E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08674E">
              <w:rPr>
                <w:rFonts w:cs="Arial"/>
                <w:szCs w:val="20"/>
              </w:rPr>
              <w:t>7</w:t>
            </w: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08674E" w:rsidRDefault="0008674E" w:rsidP="0008674E">
            <w:pPr>
              <w:rPr>
                <w:rFonts w:cs="Arial"/>
                <w:szCs w:val="20"/>
              </w:rPr>
            </w:pPr>
            <w:r w:rsidRPr="0008674E">
              <w:t>spojovací šňůra</w:t>
            </w: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E53AA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08674E" w:rsidRDefault="0008674E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08674E">
              <w:rPr>
                <w:rFonts w:cs="Arial"/>
                <w:szCs w:val="20"/>
              </w:rPr>
              <w:t>8</w:t>
            </w: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08674E" w:rsidRDefault="0008674E" w:rsidP="0008674E">
            <w:pPr>
              <w:rPr>
                <w:rFonts w:cs="Arial"/>
                <w:szCs w:val="20"/>
              </w:rPr>
            </w:pPr>
            <w:r w:rsidRPr="0008674E">
              <w:t>volné konce</w:t>
            </w: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E53AA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08674E" w:rsidRDefault="0008674E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08674E">
              <w:rPr>
                <w:rFonts w:cs="Arial"/>
                <w:szCs w:val="20"/>
              </w:rPr>
              <w:t>9</w:t>
            </w: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08674E" w:rsidRDefault="0008674E" w:rsidP="00E53AA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 w:rsidRPr="0008674E">
              <w:t>řídící poutka hlavního padáku</w:t>
            </w: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E53AA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AB5467" w:rsidRDefault="0008674E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E53AA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E53AA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AB5467" w:rsidRDefault="0008674E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E53AA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E53AA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AB5467" w:rsidRDefault="0008674E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E53AA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E53AA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AB5467" w:rsidRDefault="0008674E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E53AA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E53AA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AB5467" w:rsidRDefault="0008674E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E53AA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E53AA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AB5467" w:rsidRDefault="0008674E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E53AA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E53AA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E53AA1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AB5467" w:rsidRDefault="0008674E" w:rsidP="00F62D54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E53AA1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E53AA1">
            <w:pPr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E53AA1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E53AA1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08674E" w:rsidRPr="00AB5467" w:rsidRDefault="0008674E" w:rsidP="00F62D54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E53AA1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08674E" w:rsidRPr="00AB5467" w:rsidTr="0008674E">
        <w:trPr>
          <w:cantSplit/>
          <w:trHeight w:hRule="exact" w:val="397"/>
          <w:jc w:val="center"/>
        </w:trPr>
        <w:tc>
          <w:tcPr>
            <w:tcW w:w="20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8674E" w:rsidRPr="00AB5467" w:rsidRDefault="0008674E" w:rsidP="00F62D54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2444" w:type="pct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E53AA1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840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674E" w:rsidRPr="00AB5467" w:rsidRDefault="0008674E" w:rsidP="0008674E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</w:pP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8674E" w:rsidRPr="00AB5467" w:rsidRDefault="0008674E" w:rsidP="00B920EB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szCs w:val="22"/>
              </w:rPr>
            </w:pPr>
          </w:p>
        </w:tc>
      </w:tr>
      <w:tr w:rsidR="00AB5467" w:rsidTr="006D7E81">
        <w:trPr>
          <w:cantSplit/>
          <w:trHeight w:hRule="exact" w:val="397"/>
          <w:jc w:val="center"/>
        </w:trPr>
        <w:tc>
          <w:tcPr>
            <w:tcW w:w="3487" w:type="pct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AB5467" w:rsidRPr="00AB5467" w:rsidRDefault="00AB5467" w:rsidP="00E53AA1">
            <w:pPr>
              <w:pStyle w:val="Zkladntext"/>
              <w:tabs>
                <w:tab w:val="right" w:leader="dot" w:pos="5930"/>
              </w:tabs>
              <w:spacing w:before="60" w:after="60"/>
              <w:jc w:val="left"/>
              <w:rPr>
                <w:b/>
              </w:rPr>
            </w:pPr>
            <w:r w:rsidRPr="00AB5467">
              <w:rPr>
                <w:b/>
              </w:rPr>
              <w:t>Celkový výsledek prohlídky</w:t>
            </w:r>
          </w:p>
        </w:tc>
        <w:tc>
          <w:tcPr>
            <w:tcW w:w="758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AB5467" w:rsidRPr="00AB5467" w:rsidRDefault="00AB5467" w:rsidP="002A7E07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V</w:t>
            </w:r>
            <w:r w:rsidRPr="00AB5467">
              <w:rPr>
                <w:b/>
                <w:szCs w:val="22"/>
              </w:rPr>
              <w:t>hodný</w:t>
            </w:r>
          </w:p>
        </w:tc>
        <w:tc>
          <w:tcPr>
            <w:tcW w:w="755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B5467" w:rsidRPr="00AB5467" w:rsidRDefault="00AB5467" w:rsidP="002A7E07">
            <w:pPr>
              <w:pStyle w:val="Zkladntext"/>
              <w:tabs>
                <w:tab w:val="right" w:leader="dot" w:pos="5930"/>
              </w:tabs>
              <w:spacing w:before="60" w:after="6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N</w:t>
            </w:r>
            <w:r w:rsidRPr="00AB5467">
              <w:rPr>
                <w:b/>
                <w:szCs w:val="22"/>
              </w:rPr>
              <w:t>evhodný</w:t>
            </w:r>
          </w:p>
        </w:tc>
      </w:tr>
      <w:tr w:rsidR="00F62D54" w:rsidRPr="0070117D" w:rsidTr="002A3983">
        <w:trPr>
          <w:cantSplit/>
          <w:trHeight w:hRule="exact" w:val="397"/>
          <w:jc w:val="center"/>
        </w:trPr>
        <w:tc>
          <w:tcPr>
            <w:tcW w:w="5000" w:type="pct"/>
            <w:gridSpan w:val="9"/>
            <w:tcBorders>
              <w:top w:val="single" w:sz="12" w:space="0" w:color="auto"/>
              <w:bottom w:val="single" w:sz="12" w:space="0" w:color="auto"/>
            </w:tcBorders>
          </w:tcPr>
          <w:p w:rsidR="00F62D54" w:rsidRPr="0070117D" w:rsidRDefault="002A3983" w:rsidP="002A3983">
            <w:pPr>
              <w:pStyle w:val="Zkladntext"/>
              <w:tabs>
                <w:tab w:val="right" w:leader="dot" w:pos="5930"/>
              </w:tabs>
              <w:spacing w:before="120" w:after="120"/>
              <w:ind w:left="720" w:hanging="720"/>
              <w:rPr>
                <w:i/>
                <w:sz w:val="18"/>
                <w:szCs w:val="18"/>
              </w:rPr>
            </w:pPr>
            <w:r w:rsidRPr="002A7E07">
              <w:rPr>
                <w:i/>
                <w:sz w:val="18"/>
              </w:rPr>
              <w:t>Poznámka: Platnou odpověď označte křížkem.</w:t>
            </w:r>
          </w:p>
        </w:tc>
      </w:tr>
      <w:tr w:rsidR="00F62D54" w:rsidTr="00E43F06">
        <w:trPr>
          <w:trHeight w:hRule="exact" w:val="1701"/>
          <w:jc w:val="center"/>
        </w:trPr>
        <w:tc>
          <w:tcPr>
            <w:tcW w:w="164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bottom"/>
          </w:tcPr>
          <w:p w:rsidR="00F62D54" w:rsidRDefault="00F62D54" w:rsidP="00D85FF9">
            <w:pPr>
              <w:pStyle w:val="Zkladntext"/>
              <w:tabs>
                <w:tab w:val="right" w:leader="dot" w:pos="2628"/>
              </w:tabs>
              <w:spacing w:before="360" w:after="120"/>
              <w:jc w:val="left"/>
            </w:pPr>
            <w:r>
              <w:t xml:space="preserve">V </w:t>
            </w: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0" w:name="Text23"/>
            <w:r>
              <w:instrText xml:space="preserve"> FORMTEXT </w:instrText>
            </w:r>
            <w:r>
              <w:fldChar w:fldCharType="separate"/>
            </w:r>
            <w:bookmarkStart w:id="1" w:name="_GoBack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  <w:tc>
          <w:tcPr>
            <w:tcW w:w="1647" w:type="pct"/>
            <w:gridSpan w:val="2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F62D54" w:rsidRDefault="00F62D54" w:rsidP="00D85FF9">
            <w:pPr>
              <w:pStyle w:val="Zkladntext"/>
              <w:tabs>
                <w:tab w:val="right" w:leader="dot" w:pos="2628"/>
              </w:tabs>
              <w:spacing w:before="360" w:after="120"/>
              <w:jc w:val="left"/>
            </w:pPr>
            <w:r>
              <w:t xml:space="preserve">dne </w:t>
            </w:r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" w:name="Text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711" w:type="pct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F62D54" w:rsidRDefault="00F62D54" w:rsidP="0008674E">
            <w:pPr>
              <w:pStyle w:val="Zkladntext"/>
              <w:tabs>
                <w:tab w:val="right" w:leader="dot" w:pos="1701"/>
              </w:tabs>
              <w:spacing w:before="360" w:after="120"/>
              <w:jc w:val="center"/>
            </w:pPr>
            <w:r>
              <w:t>……………………..…………………….</w:t>
            </w:r>
            <w:r>
              <w:br/>
            </w:r>
            <w:r w:rsidRPr="00D85FF9">
              <w:rPr>
                <w:sz w:val="16"/>
                <w:szCs w:val="16"/>
              </w:rPr>
              <w:t>podpis</w:t>
            </w:r>
          </w:p>
        </w:tc>
      </w:tr>
    </w:tbl>
    <w:p w:rsidR="0008674E" w:rsidRDefault="0008674E" w:rsidP="0008674E">
      <w:r>
        <w:t xml:space="preserve"> </w:t>
      </w:r>
    </w:p>
    <w:p w:rsidR="0008674E" w:rsidRDefault="0008674E" w:rsidP="0008674E">
      <w:r>
        <w:t xml:space="preserve"> </w:t>
      </w:r>
    </w:p>
    <w:p w:rsidR="0008674E" w:rsidRDefault="0008674E" w:rsidP="0008674E">
      <w:r>
        <w:t xml:space="preserve"> </w:t>
      </w:r>
    </w:p>
    <w:p w:rsidR="0008674E" w:rsidRDefault="0008674E"/>
    <w:sectPr w:rsidR="0008674E" w:rsidSect="002A7E07">
      <w:footerReference w:type="default" r:id="rId7"/>
      <w:pgSz w:w="11906" w:h="16838"/>
      <w:pgMar w:top="567" w:right="851" w:bottom="567" w:left="85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A59" w:rsidRDefault="00531A59" w:rsidP="00D85FF9">
      <w:pPr>
        <w:pStyle w:val="Zkladntext"/>
      </w:pPr>
      <w:r>
        <w:separator/>
      </w:r>
    </w:p>
  </w:endnote>
  <w:endnote w:type="continuationSeparator" w:id="0">
    <w:p w:rsidR="00531A59" w:rsidRDefault="00531A59" w:rsidP="00D85FF9">
      <w:pPr>
        <w:pStyle w:val="Zkladntex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117D" w:rsidRPr="00BC79B3" w:rsidRDefault="0070117D" w:rsidP="00BC79B3">
    <w:pPr>
      <w:pStyle w:val="Zpat"/>
      <w:rPr>
        <w:i/>
        <w:sz w:val="18"/>
        <w:szCs w:val="18"/>
      </w:rPr>
    </w:pPr>
    <w:r w:rsidRPr="00BC79B3">
      <w:rPr>
        <w:i/>
        <w:sz w:val="18"/>
        <w:szCs w:val="18"/>
      </w:rPr>
      <w:t>CAA/F-</w:t>
    </w:r>
    <w:r w:rsidR="003B7F87">
      <w:rPr>
        <w:i/>
        <w:sz w:val="18"/>
        <w:szCs w:val="18"/>
      </w:rPr>
      <w:t>RP</w:t>
    </w:r>
    <w:r w:rsidRPr="00BC79B3">
      <w:rPr>
        <w:i/>
        <w:sz w:val="18"/>
        <w:szCs w:val="18"/>
      </w:rPr>
      <w:t>-0</w:t>
    </w:r>
    <w:r w:rsidR="00DF65C0">
      <w:rPr>
        <w:i/>
        <w:sz w:val="18"/>
        <w:szCs w:val="18"/>
      </w:rPr>
      <w:t>03</w:t>
    </w:r>
    <w:r w:rsidRPr="00BC79B3">
      <w:rPr>
        <w:i/>
        <w:sz w:val="18"/>
        <w:szCs w:val="18"/>
      </w:rPr>
      <w:t>-0/201</w:t>
    </w:r>
    <w:r w:rsidR="00B75B97">
      <w:rPr>
        <w:i/>
        <w:sz w:val="18"/>
        <w:szCs w:val="18"/>
      </w:rPr>
      <w:t>4</w:t>
    </w:r>
  </w:p>
  <w:p w:rsidR="0070117D" w:rsidRPr="00BC79B3" w:rsidRDefault="0070117D" w:rsidP="00BC79B3">
    <w:pPr>
      <w:pStyle w:val="Zpat"/>
      <w:rPr>
        <w:sz w:val="18"/>
        <w:szCs w:val="18"/>
      </w:rPr>
    </w:pPr>
    <w:r w:rsidRPr="00BC79B3">
      <w:rPr>
        <w:sz w:val="18"/>
        <w:szCs w:val="18"/>
      </w:rPr>
      <w:t xml:space="preserve">Strana </w:t>
    </w:r>
    <w:r w:rsidRPr="00BC79B3">
      <w:rPr>
        <w:sz w:val="18"/>
        <w:szCs w:val="18"/>
      </w:rPr>
      <w:fldChar w:fldCharType="begin"/>
    </w:r>
    <w:r w:rsidRPr="00BC79B3">
      <w:rPr>
        <w:sz w:val="18"/>
        <w:szCs w:val="18"/>
      </w:rPr>
      <w:instrText xml:space="preserve"> PAGE </w:instrText>
    </w:r>
    <w:r w:rsidRPr="00BC79B3">
      <w:rPr>
        <w:sz w:val="18"/>
        <w:szCs w:val="18"/>
      </w:rPr>
      <w:fldChar w:fldCharType="separate"/>
    </w:r>
    <w:r w:rsidR="00554DB3">
      <w:rPr>
        <w:noProof/>
        <w:sz w:val="18"/>
        <w:szCs w:val="18"/>
      </w:rPr>
      <w:t>1</w:t>
    </w:r>
    <w:r w:rsidRPr="00BC79B3">
      <w:rPr>
        <w:sz w:val="18"/>
        <w:szCs w:val="18"/>
      </w:rPr>
      <w:fldChar w:fldCharType="end"/>
    </w:r>
    <w:r w:rsidRPr="00BC79B3">
      <w:rPr>
        <w:sz w:val="18"/>
        <w:szCs w:val="18"/>
      </w:rPr>
      <w:t xml:space="preserve"> (celkem </w:t>
    </w:r>
    <w:r w:rsidRPr="00BC79B3">
      <w:rPr>
        <w:sz w:val="18"/>
        <w:szCs w:val="18"/>
      </w:rPr>
      <w:fldChar w:fldCharType="begin"/>
    </w:r>
    <w:r w:rsidRPr="00BC79B3">
      <w:rPr>
        <w:sz w:val="18"/>
        <w:szCs w:val="18"/>
      </w:rPr>
      <w:instrText xml:space="preserve"> NUMPAGES </w:instrText>
    </w:r>
    <w:r w:rsidRPr="00BC79B3">
      <w:rPr>
        <w:sz w:val="18"/>
        <w:szCs w:val="18"/>
      </w:rPr>
      <w:fldChar w:fldCharType="separate"/>
    </w:r>
    <w:r w:rsidR="00554DB3">
      <w:rPr>
        <w:noProof/>
        <w:sz w:val="18"/>
        <w:szCs w:val="18"/>
      </w:rPr>
      <w:t>1</w:t>
    </w:r>
    <w:r w:rsidRPr="00BC79B3">
      <w:rPr>
        <w:sz w:val="18"/>
        <w:szCs w:val="18"/>
      </w:rPr>
      <w:fldChar w:fldCharType="end"/>
    </w:r>
    <w:r w:rsidRPr="00BC79B3">
      <w:rPr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A59" w:rsidRDefault="00531A59" w:rsidP="00D85FF9">
      <w:pPr>
        <w:pStyle w:val="Zkladntext"/>
      </w:pPr>
      <w:r>
        <w:separator/>
      </w:r>
    </w:p>
  </w:footnote>
  <w:footnote w:type="continuationSeparator" w:id="0">
    <w:p w:rsidR="00531A59" w:rsidRDefault="00531A59" w:rsidP="00D85FF9">
      <w:pPr>
        <w:pStyle w:val="Zkladntext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4DB3"/>
    <w:rsid w:val="00000379"/>
    <w:rsid w:val="0000249B"/>
    <w:rsid w:val="00007AFC"/>
    <w:rsid w:val="000106F0"/>
    <w:rsid w:val="00011D7B"/>
    <w:rsid w:val="00013FD8"/>
    <w:rsid w:val="00021D9E"/>
    <w:rsid w:val="000230BC"/>
    <w:rsid w:val="00024506"/>
    <w:rsid w:val="00027160"/>
    <w:rsid w:val="00040018"/>
    <w:rsid w:val="000437AF"/>
    <w:rsid w:val="00044879"/>
    <w:rsid w:val="00074C9A"/>
    <w:rsid w:val="00075774"/>
    <w:rsid w:val="00077F42"/>
    <w:rsid w:val="0008674E"/>
    <w:rsid w:val="000922A3"/>
    <w:rsid w:val="00093E67"/>
    <w:rsid w:val="00094292"/>
    <w:rsid w:val="000A19B3"/>
    <w:rsid w:val="000A27C5"/>
    <w:rsid w:val="000A293C"/>
    <w:rsid w:val="000A49D2"/>
    <w:rsid w:val="000B498D"/>
    <w:rsid w:val="000C1C31"/>
    <w:rsid w:val="000D2BF2"/>
    <w:rsid w:val="000D2E23"/>
    <w:rsid w:val="000D454E"/>
    <w:rsid w:val="000D45F8"/>
    <w:rsid w:val="000D4640"/>
    <w:rsid w:val="000D4CEC"/>
    <w:rsid w:val="000E0B3C"/>
    <w:rsid w:val="000E105F"/>
    <w:rsid w:val="000F1164"/>
    <w:rsid w:val="000F6C70"/>
    <w:rsid w:val="00104247"/>
    <w:rsid w:val="00104960"/>
    <w:rsid w:val="00110313"/>
    <w:rsid w:val="0012009E"/>
    <w:rsid w:val="001246D6"/>
    <w:rsid w:val="001340F3"/>
    <w:rsid w:val="0014428E"/>
    <w:rsid w:val="00144F84"/>
    <w:rsid w:val="001476A7"/>
    <w:rsid w:val="00147ADB"/>
    <w:rsid w:val="00155943"/>
    <w:rsid w:val="00155A91"/>
    <w:rsid w:val="001570A2"/>
    <w:rsid w:val="00157459"/>
    <w:rsid w:val="0016466E"/>
    <w:rsid w:val="0016469B"/>
    <w:rsid w:val="00170113"/>
    <w:rsid w:val="0017368F"/>
    <w:rsid w:val="00177D18"/>
    <w:rsid w:val="00180C9B"/>
    <w:rsid w:val="001834DC"/>
    <w:rsid w:val="001847E2"/>
    <w:rsid w:val="00184AB4"/>
    <w:rsid w:val="00186358"/>
    <w:rsid w:val="001A10ED"/>
    <w:rsid w:val="001A3ABF"/>
    <w:rsid w:val="001A4D8B"/>
    <w:rsid w:val="001A5B5A"/>
    <w:rsid w:val="001B299C"/>
    <w:rsid w:val="001B517A"/>
    <w:rsid w:val="001B5F90"/>
    <w:rsid w:val="001C0DE0"/>
    <w:rsid w:val="001C124E"/>
    <w:rsid w:val="001D08CE"/>
    <w:rsid w:val="001D2B8D"/>
    <w:rsid w:val="001D5B7B"/>
    <w:rsid w:val="001D6A91"/>
    <w:rsid w:val="001D7D5D"/>
    <w:rsid w:val="001E0829"/>
    <w:rsid w:val="001E559C"/>
    <w:rsid w:val="001E5922"/>
    <w:rsid w:val="001F228F"/>
    <w:rsid w:val="001F3A53"/>
    <w:rsid w:val="001F782D"/>
    <w:rsid w:val="0020094A"/>
    <w:rsid w:val="00201929"/>
    <w:rsid w:val="00212E0C"/>
    <w:rsid w:val="00223024"/>
    <w:rsid w:val="002374F4"/>
    <w:rsid w:val="0024156B"/>
    <w:rsid w:val="00255CDC"/>
    <w:rsid w:val="00256B01"/>
    <w:rsid w:val="00275C7A"/>
    <w:rsid w:val="00276E62"/>
    <w:rsid w:val="0028570F"/>
    <w:rsid w:val="00285797"/>
    <w:rsid w:val="00285D54"/>
    <w:rsid w:val="00286339"/>
    <w:rsid w:val="00292C80"/>
    <w:rsid w:val="002A3983"/>
    <w:rsid w:val="002A4AFB"/>
    <w:rsid w:val="002A7E07"/>
    <w:rsid w:val="002B665B"/>
    <w:rsid w:val="002B7047"/>
    <w:rsid w:val="002C6CAD"/>
    <w:rsid w:val="002D2305"/>
    <w:rsid w:val="002D5152"/>
    <w:rsid w:val="002D7EC2"/>
    <w:rsid w:val="002E083C"/>
    <w:rsid w:val="002E48ED"/>
    <w:rsid w:val="002E68F6"/>
    <w:rsid w:val="002E6FA4"/>
    <w:rsid w:val="002F1381"/>
    <w:rsid w:val="002F4B8F"/>
    <w:rsid w:val="00305C8E"/>
    <w:rsid w:val="00306D9B"/>
    <w:rsid w:val="00310AFB"/>
    <w:rsid w:val="00311F49"/>
    <w:rsid w:val="003151C1"/>
    <w:rsid w:val="00316CA0"/>
    <w:rsid w:val="00316DB2"/>
    <w:rsid w:val="003203AC"/>
    <w:rsid w:val="0032473D"/>
    <w:rsid w:val="00327254"/>
    <w:rsid w:val="00331C07"/>
    <w:rsid w:val="0033347A"/>
    <w:rsid w:val="0034611F"/>
    <w:rsid w:val="003502C1"/>
    <w:rsid w:val="00351242"/>
    <w:rsid w:val="003524A4"/>
    <w:rsid w:val="00356EDE"/>
    <w:rsid w:val="00364C66"/>
    <w:rsid w:val="00366CA8"/>
    <w:rsid w:val="003873BA"/>
    <w:rsid w:val="00391962"/>
    <w:rsid w:val="003929BC"/>
    <w:rsid w:val="00394F30"/>
    <w:rsid w:val="00397CB4"/>
    <w:rsid w:val="003A15EA"/>
    <w:rsid w:val="003A18BC"/>
    <w:rsid w:val="003A2831"/>
    <w:rsid w:val="003B7F87"/>
    <w:rsid w:val="003C0894"/>
    <w:rsid w:val="003C3DCD"/>
    <w:rsid w:val="003C638B"/>
    <w:rsid w:val="003D7373"/>
    <w:rsid w:val="003E0A60"/>
    <w:rsid w:val="003E2F33"/>
    <w:rsid w:val="003E4191"/>
    <w:rsid w:val="003E6E06"/>
    <w:rsid w:val="003E7BCA"/>
    <w:rsid w:val="003F0C0A"/>
    <w:rsid w:val="003F72DC"/>
    <w:rsid w:val="00401A1D"/>
    <w:rsid w:val="00404020"/>
    <w:rsid w:val="004040BF"/>
    <w:rsid w:val="00405D29"/>
    <w:rsid w:val="00406CFF"/>
    <w:rsid w:val="004106BB"/>
    <w:rsid w:val="00411E8C"/>
    <w:rsid w:val="00413A81"/>
    <w:rsid w:val="00415D1E"/>
    <w:rsid w:val="00417D31"/>
    <w:rsid w:val="00423269"/>
    <w:rsid w:val="00430097"/>
    <w:rsid w:val="004308E0"/>
    <w:rsid w:val="00433862"/>
    <w:rsid w:val="00434A33"/>
    <w:rsid w:val="00434A72"/>
    <w:rsid w:val="00435A7B"/>
    <w:rsid w:val="0044282E"/>
    <w:rsid w:val="00446B7F"/>
    <w:rsid w:val="00453D98"/>
    <w:rsid w:val="00456A8F"/>
    <w:rsid w:val="0046015B"/>
    <w:rsid w:val="00461AF6"/>
    <w:rsid w:val="004638AF"/>
    <w:rsid w:val="00467B2F"/>
    <w:rsid w:val="00477293"/>
    <w:rsid w:val="004860D3"/>
    <w:rsid w:val="00487623"/>
    <w:rsid w:val="00487F6D"/>
    <w:rsid w:val="0049287E"/>
    <w:rsid w:val="004941FE"/>
    <w:rsid w:val="00496139"/>
    <w:rsid w:val="004A0D11"/>
    <w:rsid w:val="004A35BC"/>
    <w:rsid w:val="004A5387"/>
    <w:rsid w:val="004A61AC"/>
    <w:rsid w:val="004A62D0"/>
    <w:rsid w:val="004B04E8"/>
    <w:rsid w:val="004B1CFB"/>
    <w:rsid w:val="004C163F"/>
    <w:rsid w:val="004C2312"/>
    <w:rsid w:val="004C45FB"/>
    <w:rsid w:val="004D075F"/>
    <w:rsid w:val="004D2AC9"/>
    <w:rsid w:val="004D6DA5"/>
    <w:rsid w:val="005068C2"/>
    <w:rsid w:val="00507152"/>
    <w:rsid w:val="00514D75"/>
    <w:rsid w:val="005174B9"/>
    <w:rsid w:val="00520CF6"/>
    <w:rsid w:val="00524BDE"/>
    <w:rsid w:val="00527CAB"/>
    <w:rsid w:val="00530503"/>
    <w:rsid w:val="00531A59"/>
    <w:rsid w:val="00537D82"/>
    <w:rsid w:val="0054139D"/>
    <w:rsid w:val="00541AB7"/>
    <w:rsid w:val="00551E7D"/>
    <w:rsid w:val="0055488A"/>
    <w:rsid w:val="00554DB3"/>
    <w:rsid w:val="00555C3B"/>
    <w:rsid w:val="00560FF4"/>
    <w:rsid w:val="005643A4"/>
    <w:rsid w:val="005708FB"/>
    <w:rsid w:val="00571272"/>
    <w:rsid w:val="00573744"/>
    <w:rsid w:val="00573C42"/>
    <w:rsid w:val="005755F0"/>
    <w:rsid w:val="005820DE"/>
    <w:rsid w:val="005853F7"/>
    <w:rsid w:val="005861F2"/>
    <w:rsid w:val="00592663"/>
    <w:rsid w:val="00593456"/>
    <w:rsid w:val="005960A4"/>
    <w:rsid w:val="005B4662"/>
    <w:rsid w:val="005C07BE"/>
    <w:rsid w:val="005C4177"/>
    <w:rsid w:val="005C6236"/>
    <w:rsid w:val="005D3626"/>
    <w:rsid w:val="005D53C6"/>
    <w:rsid w:val="005D7241"/>
    <w:rsid w:val="005E3628"/>
    <w:rsid w:val="005E4FF9"/>
    <w:rsid w:val="005F271B"/>
    <w:rsid w:val="005F5257"/>
    <w:rsid w:val="005F6303"/>
    <w:rsid w:val="00601DBC"/>
    <w:rsid w:val="006024E6"/>
    <w:rsid w:val="00602E0B"/>
    <w:rsid w:val="0060332C"/>
    <w:rsid w:val="00607C63"/>
    <w:rsid w:val="00617FE9"/>
    <w:rsid w:val="00626EDA"/>
    <w:rsid w:val="00635D35"/>
    <w:rsid w:val="006404D5"/>
    <w:rsid w:val="00644B44"/>
    <w:rsid w:val="00647837"/>
    <w:rsid w:val="00653E6F"/>
    <w:rsid w:val="0065723F"/>
    <w:rsid w:val="0065741A"/>
    <w:rsid w:val="0067410B"/>
    <w:rsid w:val="0067433F"/>
    <w:rsid w:val="006746CB"/>
    <w:rsid w:val="00676E46"/>
    <w:rsid w:val="00684CBA"/>
    <w:rsid w:val="00690165"/>
    <w:rsid w:val="006A04CF"/>
    <w:rsid w:val="006A2B5A"/>
    <w:rsid w:val="006A3875"/>
    <w:rsid w:val="006A4C44"/>
    <w:rsid w:val="006B558B"/>
    <w:rsid w:val="006C3501"/>
    <w:rsid w:val="006C43FC"/>
    <w:rsid w:val="006C4C65"/>
    <w:rsid w:val="006C595B"/>
    <w:rsid w:val="006D1445"/>
    <w:rsid w:val="006D61FE"/>
    <w:rsid w:val="006D7E81"/>
    <w:rsid w:val="006E0E8B"/>
    <w:rsid w:val="006E60C3"/>
    <w:rsid w:val="006E66FD"/>
    <w:rsid w:val="006F23DF"/>
    <w:rsid w:val="006F3FFC"/>
    <w:rsid w:val="0070088D"/>
    <w:rsid w:val="00700E3F"/>
    <w:rsid w:val="0070117D"/>
    <w:rsid w:val="00701DB7"/>
    <w:rsid w:val="00702F14"/>
    <w:rsid w:val="007104E1"/>
    <w:rsid w:val="00710B79"/>
    <w:rsid w:val="00711F10"/>
    <w:rsid w:val="00714576"/>
    <w:rsid w:val="00715E16"/>
    <w:rsid w:val="00717402"/>
    <w:rsid w:val="0072028C"/>
    <w:rsid w:val="00727DF0"/>
    <w:rsid w:val="007316E4"/>
    <w:rsid w:val="00731D90"/>
    <w:rsid w:val="007449E8"/>
    <w:rsid w:val="0074798A"/>
    <w:rsid w:val="0075260B"/>
    <w:rsid w:val="007526E4"/>
    <w:rsid w:val="007577AF"/>
    <w:rsid w:val="007609F0"/>
    <w:rsid w:val="007639B7"/>
    <w:rsid w:val="00764C52"/>
    <w:rsid w:val="0077190E"/>
    <w:rsid w:val="007727E1"/>
    <w:rsid w:val="00772DFF"/>
    <w:rsid w:val="00780C9B"/>
    <w:rsid w:val="00781873"/>
    <w:rsid w:val="00783193"/>
    <w:rsid w:val="0079265F"/>
    <w:rsid w:val="007A331F"/>
    <w:rsid w:val="007A5508"/>
    <w:rsid w:val="007B3711"/>
    <w:rsid w:val="007B4680"/>
    <w:rsid w:val="007B689E"/>
    <w:rsid w:val="007C5F98"/>
    <w:rsid w:val="007C6E2F"/>
    <w:rsid w:val="007D7C9F"/>
    <w:rsid w:val="007E0E05"/>
    <w:rsid w:val="007E7A6A"/>
    <w:rsid w:val="007F7B09"/>
    <w:rsid w:val="00800A8D"/>
    <w:rsid w:val="00803295"/>
    <w:rsid w:val="00803CF3"/>
    <w:rsid w:val="00803D38"/>
    <w:rsid w:val="00812B58"/>
    <w:rsid w:val="008215FB"/>
    <w:rsid w:val="0082268D"/>
    <w:rsid w:val="00823DEF"/>
    <w:rsid w:val="0083068D"/>
    <w:rsid w:val="00830FA3"/>
    <w:rsid w:val="008448E1"/>
    <w:rsid w:val="00845240"/>
    <w:rsid w:val="0084698D"/>
    <w:rsid w:val="00847D89"/>
    <w:rsid w:val="00850D0E"/>
    <w:rsid w:val="0085149C"/>
    <w:rsid w:val="00871908"/>
    <w:rsid w:val="00873E69"/>
    <w:rsid w:val="0087537D"/>
    <w:rsid w:val="008755F9"/>
    <w:rsid w:val="008808A0"/>
    <w:rsid w:val="008832B7"/>
    <w:rsid w:val="0088403F"/>
    <w:rsid w:val="0088731B"/>
    <w:rsid w:val="008917A5"/>
    <w:rsid w:val="008938F2"/>
    <w:rsid w:val="008A60FD"/>
    <w:rsid w:val="008B641A"/>
    <w:rsid w:val="008C02A3"/>
    <w:rsid w:val="008C16A5"/>
    <w:rsid w:val="008D0759"/>
    <w:rsid w:val="008D09D1"/>
    <w:rsid w:val="008D1130"/>
    <w:rsid w:val="008D2238"/>
    <w:rsid w:val="008D66C6"/>
    <w:rsid w:val="008D7E46"/>
    <w:rsid w:val="008F10F5"/>
    <w:rsid w:val="008F1B80"/>
    <w:rsid w:val="008F3929"/>
    <w:rsid w:val="008F3B1C"/>
    <w:rsid w:val="008F4A8E"/>
    <w:rsid w:val="008F7875"/>
    <w:rsid w:val="00916D1C"/>
    <w:rsid w:val="00917CEC"/>
    <w:rsid w:val="00920130"/>
    <w:rsid w:val="00922E7A"/>
    <w:rsid w:val="009238D2"/>
    <w:rsid w:val="0093071E"/>
    <w:rsid w:val="009324DC"/>
    <w:rsid w:val="00933947"/>
    <w:rsid w:val="00933C5D"/>
    <w:rsid w:val="009352AE"/>
    <w:rsid w:val="00950A64"/>
    <w:rsid w:val="00952377"/>
    <w:rsid w:val="0095346B"/>
    <w:rsid w:val="00953665"/>
    <w:rsid w:val="00956AF0"/>
    <w:rsid w:val="00960C57"/>
    <w:rsid w:val="009635CB"/>
    <w:rsid w:val="00964DCF"/>
    <w:rsid w:val="00964EBC"/>
    <w:rsid w:val="0096512F"/>
    <w:rsid w:val="0096712D"/>
    <w:rsid w:val="00970CBD"/>
    <w:rsid w:val="009752AD"/>
    <w:rsid w:val="00976135"/>
    <w:rsid w:val="00980A71"/>
    <w:rsid w:val="00984516"/>
    <w:rsid w:val="0099363A"/>
    <w:rsid w:val="009956F9"/>
    <w:rsid w:val="009A4F24"/>
    <w:rsid w:val="009B37AD"/>
    <w:rsid w:val="009B3809"/>
    <w:rsid w:val="009B62F4"/>
    <w:rsid w:val="009B7F3E"/>
    <w:rsid w:val="009C2AE8"/>
    <w:rsid w:val="009D3853"/>
    <w:rsid w:val="009E0B9F"/>
    <w:rsid w:val="009E1ABD"/>
    <w:rsid w:val="009E5F4C"/>
    <w:rsid w:val="009E6DE0"/>
    <w:rsid w:val="009F09D3"/>
    <w:rsid w:val="009F2358"/>
    <w:rsid w:val="009F3204"/>
    <w:rsid w:val="009F79C4"/>
    <w:rsid w:val="00A01EBF"/>
    <w:rsid w:val="00A02ABA"/>
    <w:rsid w:val="00A05F08"/>
    <w:rsid w:val="00A0705F"/>
    <w:rsid w:val="00A101FA"/>
    <w:rsid w:val="00A115BB"/>
    <w:rsid w:val="00A22246"/>
    <w:rsid w:val="00A2508A"/>
    <w:rsid w:val="00A25EF4"/>
    <w:rsid w:val="00A26DBF"/>
    <w:rsid w:val="00A3410D"/>
    <w:rsid w:val="00A42423"/>
    <w:rsid w:val="00A42BBA"/>
    <w:rsid w:val="00A42FA2"/>
    <w:rsid w:val="00A54A6C"/>
    <w:rsid w:val="00A7081C"/>
    <w:rsid w:val="00A70B16"/>
    <w:rsid w:val="00A7760A"/>
    <w:rsid w:val="00A77FA2"/>
    <w:rsid w:val="00A846B4"/>
    <w:rsid w:val="00A91C20"/>
    <w:rsid w:val="00A92FA8"/>
    <w:rsid w:val="00A96474"/>
    <w:rsid w:val="00AA68B2"/>
    <w:rsid w:val="00AA7DB4"/>
    <w:rsid w:val="00AB37C9"/>
    <w:rsid w:val="00AB5467"/>
    <w:rsid w:val="00AC41FA"/>
    <w:rsid w:val="00AC4F74"/>
    <w:rsid w:val="00AD5D5B"/>
    <w:rsid w:val="00AE11FB"/>
    <w:rsid w:val="00AE1E14"/>
    <w:rsid w:val="00AF000D"/>
    <w:rsid w:val="00AF00F4"/>
    <w:rsid w:val="00AF2672"/>
    <w:rsid w:val="00B04DDC"/>
    <w:rsid w:val="00B201A1"/>
    <w:rsid w:val="00B2071E"/>
    <w:rsid w:val="00B20B81"/>
    <w:rsid w:val="00B33692"/>
    <w:rsid w:val="00B35C3C"/>
    <w:rsid w:val="00B37DC2"/>
    <w:rsid w:val="00B43087"/>
    <w:rsid w:val="00B45164"/>
    <w:rsid w:val="00B460C7"/>
    <w:rsid w:val="00B511BD"/>
    <w:rsid w:val="00B53525"/>
    <w:rsid w:val="00B54CE1"/>
    <w:rsid w:val="00B56CA2"/>
    <w:rsid w:val="00B7406E"/>
    <w:rsid w:val="00B756D0"/>
    <w:rsid w:val="00B75B97"/>
    <w:rsid w:val="00B76DAC"/>
    <w:rsid w:val="00B815E0"/>
    <w:rsid w:val="00B82D2A"/>
    <w:rsid w:val="00B8660A"/>
    <w:rsid w:val="00B920EB"/>
    <w:rsid w:val="00B92BBB"/>
    <w:rsid w:val="00BA13A8"/>
    <w:rsid w:val="00BA224D"/>
    <w:rsid w:val="00BA34EA"/>
    <w:rsid w:val="00BB32F7"/>
    <w:rsid w:val="00BC3F1F"/>
    <w:rsid w:val="00BC79B3"/>
    <w:rsid w:val="00BD2A58"/>
    <w:rsid w:val="00BD5348"/>
    <w:rsid w:val="00BD665E"/>
    <w:rsid w:val="00BE2AB0"/>
    <w:rsid w:val="00BE57C4"/>
    <w:rsid w:val="00C05943"/>
    <w:rsid w:val="00C05B21"/>
    <w:rsid w:val="00C07CA5"/>
    <w:rsid w:val="00C10A6F"/>
    <w:rsid w:val="00C14260"/>
    <w:rsid w:val="00C205A9"/>
    <w:rsid w:val="00C3215D"/>
    <w:rsid w:val="00C34A23"/>
    <w:rsid w:val="00C36E57"/>
    <w:rsid w:val="00C37DB3"/>
    <w:rsid w:val="00C42F0D"/>
    <w:rsid w:val="00C46148"/>
    <w:rsid w:val="00C50E13"/>
    <w:rsid w:val="00C559A5"/>
    <w:rsid w:val="00C605D2"/>
    <w:rsid w:val="00C628D1"/>
    <w:rsid w:val="00C73F94"/>
    <w:rsid w:val="00C75F8C"/>
    <w:rsid w:val="00C82F0D"/>
    <w:rsid w:val="00C96689"/>
    <w:rsid w:val="00C97BBD"/>
    <w:rsid w:val="00CA2239"/>
    <w:rsid w:val="00CA455D"/>
    <w:rsid w:val="00CA71DD"/>
    <w:rsid w:val="00CA7742"/>
    <w:rsid w:val="00CB186D"/>
    <w:rsid w:val="00CB31FA"/>
    <w:rsid w:val="00CB5255"/>
    <w:rsid w:val="00CB7FC1"/>
    <w:rsid w:val="00CC17FF"/>
    <w:rsid w:val="00CC4F01"/>
    <w:rsid w:val="00CC618C"/>
    <w:rsid w:val="00CC6982"/>
    <w:rsid w:val="00CC7462"/>
    <w:rsid w:val="00CC7AA0"/>
    <w:rsid w:val="00CD6E0C"/>
    <w:rsid w:val="00CE566C"/>
    <w:rsid w:val="00CE6607"/>
    <w:rsid w:val="00CE679E"/>
    <w:rsid w:val="00CE6C5A"/>
    <w:rsid w:val="00CF2CF4"/>
    <w:rsid w:val="00CF5FC2"/>
    <w:rsid w:val="00D01B52"/>
    <w:rsid w:val="00D01C33"/>
    <w:rsid w:val="00D031E3"/>
    <w:rsid w:val="00D04306"/>
    <w:rsid w:val="00D10516"/>
    <w:rsid w:val="00D1297A"/>
    <w:rsid w:val="00D17302"/>
    <w:rsid w:val="00D21A67"/>
    <w:rsid w:val="00D21D6B"/>
    <w:rsid w:val="00D26B81"/>
    <w:rsid w:val="00D2707B"/>
    <w:rsid w:val="00D34147"/>
    <w:rsid w:val="00D373C7"/>
    <w:rsid w:val="00D532C9"/>
    <w:rsid w:val="00D5479B"/>
    <w:rsid w:val="00D54CF5"/>
    <w:rsid w:val="00D57E18"/>
    <w:rsid w:val="00D62262"/>
    <w:rsid w:val="00D77E7E"/>
    <w:rsid w:val="00D810B0"/>
    <w:rsid w:val="00D84806"/>
    <w:rsid w:val="00D856D7"/>
    <w:rsid w:val="00D85FF9"/>
    <w:rsid w:val="00D86545"/>
    <w:rsid w:val="00D912F7"/>
    <w:rsid w:val="00D93014"/>
    <w:rsid w:val="00D93639"/>
    <w:rsid w:val="00D936B4"/>
    <w:rsid w:val="00DA5621"/>
    <w:rsid w:val="00DA73E3"/>
    <w:rsid w:val="00DB0008"/>
    <w:rsid w:val="00DB4542"/>
    <w:rsid w:val="00DB5D8D"/>
    <w:rsid w:val="00DB7604"/>
    <w:rsid w:val="00DC370F"/>
    <w:rsid w:val="00DD41FB"/>
    <w:rsid w:val="00DE3E81"/>
    <w:rsid w:val="00DE3FAC"/>
    <w:rsid w:val="00DE565C"/>
    <w:rsid w:val="00DF0EB8"/>
    <w:rsid w:val="00DF65C0"/>
    <w:rsid w:val="00DF7420"/>
    <w:rsid w:val="00E00CB2"/>
    <w:rsid w:val="00E03B60"/>
    <w:rsid w:val="00E06599"/>
    <w:rsid w:val="00E0773B"/>
    <w:rsid w:val="00E1069B"/>
    <w:rsid w:val="00E12B8B"/>
    <w:rsid w:val="00E13B31"/>
    <w:rsid w:val="00E23352"/>
    <w:rsid w:val="00E27077"/>
    <w:rsid w:val="00E34A81"/>
    <w:rsid w:val="00E419D2"/>
    <w:rsid w:val="00E43F06"/>
    <w:rsid w:val="00E45306"/>
    <w:rsid w:val="00E51DFB"/>
    <w:rsid w:val="00E53AA1"/>
    <w:rsid w:val="00E53D0D"/>
    <w:rsid w:val="00E608A2"/>
    <w:rsid w:val="00E62E9A"/>
    <w:rsid w:val="00E702C0"/>
    <w:rsid w:val="00E71366"/>
    <w:rsid w:val="00E72DC4"/>
    <w:rsid w:val="00E858C6"/>
    <w:rsid w:val="00E94230"/>
    <w:rsid w:val="00E94E60"/>
    <w:rsid w:val="00E97D92"/>
    <w:rsid w:val="00EA724F"/>
    <w:rsid w:val="00EB0A1E"/>
    <w:rsid w:val="00EB5262"/>
    <w:rsid w:val="00EC362C"/>
    <w:rsid w:val="00EC4BAC"/>
    <w:rsid w:val="00EC548D"/>
    <w:rsid w:val="00ED1ECF"/>
    <w:rsid w:val="00ED3AC4"/>
    <w:rsid w:val="00EE0FB7"/>
    <w:rsid w:val="00EE48C9"/>
    <w:rsid w:val="00EE69DA"/>
    <w:rsid w:val="00EF24B7"/>
    <w:rsid w:val="00EF4F0E"/>
    <w:rsid w:val="00F00B89"/>
    <w:rsid w:val="00F048A7"/>
    <w:rsid w:val="00F06790"/>
    <w:rsid w:val="00F068F9"/>
    <w:rsid w:val="00F10DC6"/>
    <w:rsid w:val="00F12FBF"/>
    <w:rsid w:val="00F13D32"/>
    <w:rsid w:val="00F16856"/>
    <w:rsid w:val="00F2559D"/>
    <w:rsid w:val="00F25608"/>
    <w:rsid w:val="00F26B44"/>
    <w:rsid w:val="00F3335E"/>
    <w:rsid w:val="00F4706A"/>
    <w:rsid w:val="00F57012"/>
    <w:rsid w:val="00F62D54"/>
    <w:rsid w:val="00F64025"/>
    <w:rsid w:val="00F6418F"/>
    <w:rsid w:val="00F71912"/>
    <w:rsid w:val="00F808F9"/>
    <w:rsid w:val="00F85443"/>
    <w:rsid w:val="00F858AA"/>
    <w:rsid w:val="00F86525"/>
    <w:rsid w:val="00F9016D"/>
    <w:rsid w:val="00F9026B"/>
    <w:rsid w:val="00F91C6D"/>
    <w:rsid w:val="00F97E84"/>
    <w:rsid w:val="00FA1BF7"/>
    <w:rsid w:val="00FB127D"/>
    <w:rsid w:val="00FB1286"/>
    <w:rsid w:val="00FB1396"/>
    <w:rsid w:val="00FB19A1"/>
    <w:rsid w:val="00FB2747"/>
    <w:rsid w:val="00FB47CE"/>
    <w:rsid w:val="00FB78E3"/>
    <w:rsid w:val="00FC0872"/>
    <w:rsid w:val="00FC2F28"/>
    <w:rsid w:val="00FC5173"/>
    <w:rsid w:val="00FD7075"/>
    <w:rsid w:val="00FE030A"/>
    <w:rsid w:val="00FE11B9"/>
    <w:rsid w:val="00FE2C34"/>
    <w:rsid w:val="00FE37FC"/>
    <w:rsid w:val="00FF2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083C"/>
    <w:rPr>
      <w:rFonts w:ascii="Arial" w:hAnsi="Arial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E083C"/>
    <w:pPr>
      <w:jc w:val="both"/>
    </w:pPr>
    <w:rPr>
      <w:rFonts w:cs="Arial"/>
      <w:szCs w:val="20"/>
    </w:rPr>
  </w:style>
  <w:style w:type="paragraph" w:styleId="Zhlav">
    <w:name w:val="header"/>
    <w:basedOn w:val="Normln"/>
    <w:rsid w:val="00BC79B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C79B3"/>
    <w:pPr>
      <w:tabs>
        <w:tab w:val="center" w:pos="4536"/>
        <w:tab w:val="right" w:pos="9072"/>
      </w:tabs>
    </w:pPr>
  </w:style>
  <w:style w:type="character" w:customStyle="1" w:styleId="ZkladntextChar">
    <w:name w:val="Základní text Char"/>
    <w:link w:val="Zkladntext"/>
    <w:rsid w:val="00F62D54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CAA-F-RP-003-0_2014.dotx</Template>
  <TotalTime>0</TotalTime>
  <Pages>1</Pages>
  <Words>93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UCL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Doušová Jana</dc:creator>
  <cp:keywords/>
  <cp:lastModifiedBy>Doušová Jana</cp:lastModifiedBy>
  <cp:revision>1</cp:revision>
  <dcterms:created xsi:type="dcterms:W3CDTF">2026-05-28T09:43:00Z</dcterms:created>
  <dcterms:modified xsi:type="dcterms:W3CDTF">2026-05-28T09:43:00Z</dcterms:modified>
</cp:coreProperties>
</file>